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color w:val="94B6D2" w:themeColor="accent1"/>
          <w:sz w:val="18"/>
          <w:lang w:eastAsia="ja-JP"/>
        </w:rPr>
        <w:id w:val="-573041912"/>
        <w:docPartObj>
          <w:docPartGallery w:val="Cover Pages"/>
          <w:docPartUnique/>
        </w:docPartObj>
      </w:sdtPr>
      <w:sdtEndPr/>
      <w:sdtContent>
        <w:p w:rsidR="00480673" w:rsidRDefault="00480673" w:rsidP="00A103E1">
          <w:pPr>
            <w:pStyle w:val="NoSpacing"/>
            <w:spacing w:before="1540" w:after="240"/>
            <w:rPr>
              <w:color w:val="94B6D2" w:themeColor="accent1"/>
            </w:rPr>
          </w:pPr>
          <w:r>
            <w:rPr>
              <w:noProof/>
              <w:color w:val="94B6D2" w:themeColor="accent1"/>
            </w:rPr>
            <w:drawing>
              <wp:anchor distT="0" distB="0" distL="114300" distR="114300" simplePos="0" relativeHeight="251659264" behindDoc="1" locked="0" layoutInCell="1" allowOverlap="1" wp14:anchorId="030551CE" wp14:editId="7E20036E">
                <wp:simplePos x="0" y="0"/>
                <wp:positionH relativeFrom="column">
                  <wp:posOffset>2651319</wp:posOffset>
                </wp:positionH>
                <wp:positionV relativeFrom="paragraph">
                  <wp:posOffset>35201</wp:posOffset>
                </wp:positionV>
                <wp:extent cx="1417320" cy="750570"/>
                <wp:effectExtent l="0" t="0" r="0" b="0"/>
                <wp:wrapTight wrapText="bothSides">
                  <wp:wrapPolygon edited="0">
                    <wp:start x="7258" y="0"/>
                    <wp:lineTo x="5806" y="1096"/>
                    <wp:lineTo x="871" y="8223"/>
                    <wp:lineTo x="0" y="16995"/>
                    <wp:lineTo x="0" y="20832"/>
                    <wp:lineTo x="21194" y="20832"/>
                    <wp:lineTo x="21194" y="16995"/>
                    <wp:lineTo x="20323" y="8223"/>
                    <wp:lineTo x="15387" y="1096"/>
                    <wp:lineTo x="13935" y="0"/>
                    <wp:lineTo x="7258" y="0"/>
                  </wp:wrapPolygon>
                </wp:wrapTight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94B6D2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9B238B85F7A34B0FBF0D134BFD431B7D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:rsidR="00480673" w:rsidRDefault="00480673" w:rsidP="00480673">
              <w:pPr>
                <w:pStyle w:val="NoSpacing"/>
                <w:pBdr>
                  <w:top w:val="single" w:sz="6" w:space="6" w:color="94B6D2" w:themeColor="accent1"/>
                  <w:bottom w:val="single" w:sz="6" w:space="6" w:color="94B6D2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94B6D2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94B6D2" w:themeColor="accent1"/>
                  <w:sz w:val="72"/>
                  <w:szCs w:val="72"/>
                </w:rPr>
                <w:t>COVER LETTER</w:t>
              </w:r>
            </w:p>
          </w:sdtContent>
        </w:sdt>
        <w:p w:rsidR="003C1246" w:rsidRDefault="00A103E1" w:rsidP="00CF0599">
          <w:pPr>
            <w:pStyle w:val="NoSpacing"/>
            <w:spacing w:line="360" w:lineRule="auto"/>
          </w:pPr>
          <w:r w:rsidRPr="00010AE0"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</w:rPr>
            <w:t>TO:</w:t>
          </w:r>
          <w:r w:rsidR="00E65B93" w:rsidRPr="00E65B93">
            <w:t xml:space="preserve"> </w:t>
          </w:r>
        </w:p>
        <w:p w:rsidR="009A6AEF" w:rsidRDefault="00E65B93" w:rsidP="00CF0599">
          <w:pPr>
            <w:pStyle w:val="NoSpacing"/>
            <w:spacing w:line="360" w:lineRule="auto"/>
          </w:pPr>
          <w:r w:rsidRPr="00010AE0"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</w:rPr>
            <w:t>SUBJECT:</w:t>
          </w:r>
          <w:r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</w:rPr>
            <w:t xml:space="preserve"> </w:t>
          </w:r>
          <w:r w:rsidR="00707AEE" w:rsidRPr="00707AEE">
            <w:t xml:space="preserve">Apply </w:t>
          </w:r>
          <w:r w:rsidR="003C1246" w:rsidRPr="00707AEE">
            <w:t>for</w:t>
          </w:r>
          <w:r w:rsidR="003C1246"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  <w:lang w:bidi="ps-AF"/>
            </w:rPr>
            <w:t xml:space="preserve"> </w:t>
          </w:r>
        </w:p>
        <w:p w:rsidR="00E55A8A" w:rsidRDefault="00A103E1" w:rsidP="00CF0599">
          <w:pPr>
            <w:pStyle w:val="NoSpacing"/>
            <w:spacing w:line="360" w:lineRule="auto"/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</w:rPr>
          </w:pPr>
          <w:r w:rsidRPr="00010AE0"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</w:rPr>
            <w:t>VACANCY NO:</w:t>
          </w:r>
          <w:r w:rsidR="00E65B93" w:rsidRPr="00E65B93">
            <w:t xml:space="preserve"> </w:t>
          </w:r>
        </w:p>
        <w:p w:rsidR="00A103E1" w:rsidRPr="00010AE0" w:rsidRDefault="00A103E1" w:rsidP="00CF0599">
          <w:pPr>
            <w:pStyle w:val="NoSpacing"/>
            <w:spacing w:line="360" w:lineRule="auto"/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</w:rPr>
          </w:pPr>
          <w:r w:rsidRPr="00010AE0"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</w:rPr>
            <w:t>DATE:</w:t>
          </w:r>
        </w:p>
        <w:p w:rsidR="00FF739A" w:rsidRPr="00111EFC" w:rsidRDefault="00FF739A" w:rsidP="00E804AD">
          <w:pPr>
            <w:pStyle w:val="NoSpacing"/>
            <w:spacing w:line="360" w:lineRule="auto"/>
            <w:rPr>
              <w:rFonts w:asciiTheme="majorBidi" w:hAnsiTheme="majorBidi" w:cstheme="majorBidi"/>
              <w:color w:val="000000" w:themeColor="text1"/>
              <w:sz w:val="24"/>
              <w:szCs w:val="24"/>
            </w:rPr>
          </w:pPr>
          <w:r w:rsidRPr="00111EFC">
            <w:rPr>
              <w:rFonts w:asciiTheme="majorBidi" w:hAnsiTheme="majorBidi" w:cstheme="majorBidi"/>
              <w:color w:val="000000" w:themeColor="text1"/>
              <w:sz w:val="24"/>
              <w:szCs w:val="24"/>
            </w:rPr>
            <w:t>Dear MS/MR,</w:t>
          </w:r>
        </w:p>
        <w:p w:rsidR="00E804AD" w:rsidRPr="00E804AD" w:rsidRDefault="00E804AD" w:rsidP="00D13F03">
          <w:pPr>
            <w:pStyle w:val="Title"/>
            <w:spacing w:line="360" w:lineRule="auto"/>
            <w:jc w:val="both"/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</w:pP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Through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Some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reliable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source</w:t>
          </w:r>
          <w:r w:rsidR="00CE2537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s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I have recently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found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out your prestigious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office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recruit</w:t>
          </w:r>
          <w:r w:rsidR="00CE2537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s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some new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employers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, I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am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confident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that I will contribute</w:t>
          </w:r>
          <w:r w:rsidR="00CE2537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toward</w:t>
          </w:r>
          <w:r w:rsidR="00CE2537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the achievement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of</w:t>
          </w:r>
          <w:r w:rsidR="00E35D78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your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organization goals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and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 w:rsidR="00D13F03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subject,</w:t>
          </w:r>
          <w:r w:rsidR="00D13F03"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you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will find me a dedicated</w:t>
          </w:r>
          <w:r w:rsidR="00963EF1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person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who strong</w:t>
          </w:r>
          <w:r w:rsidR="00963EF1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ly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believe</w:t>
          </w:r>
          <w:r w:rsidR="00963EF1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s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in tin work achieving personal and professional excellen</w:t>
          </w:r>
          <w:r w:rsidR="00963EF1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ce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.</w:t>
          </w:r>
        </w:p>
        <w:p w:rsidR="00E804AD" w:rsidRPr="00E804AD" w:rsidRDefault="00E804AD" w:rsidP="00E804AD">
          <w:pPr>
            <w:pStyle w:val="Title"/>
            <w:spacing w:line="360" w:lineRule="auto"/>
            <w:jc w:val="both"/>
            <w:rPr>
              <w:rFonts w:asciiTheme="majorBidi" w:hAnsiTheme="majorBidi" w:cstheme="majorBidi"/>
              <w:b/>
              <w:bCs/>
              <w:caps w:val="0"/>
              <w:sz w:val="24"/>
              <w:szCs w:val="24"/>
              <w:lang w:eastAsia="en-US"/>
            </w:rPr>
          </w:pPr>
          <w:r w:rsidRPr="00E804AD">
            <w:rPr>
              <w:rFonts w:asciiTheme="majorBidi" w:hAnsiTheme="majorBidi" w:cstheme="majorBidi"/>
              <w:b/>
              <w:bCs/>
              <w:caps w:val="0"/>
              <w:sz w:val="24"/>
              <w:szCs w:val="24"/>
              <w:lang w:eastAsia="en-US"/>
            </w:rPr>
            <w:t xml:space="preserve">Consequently </w:t>
          </w:r>
        </w:p>
        <w:p w:rsidR="00E804AD" w:rsidRPr="00E804AD" w:rsidRDefault="00E804AD" w:rsidP="00297D16">
          <w:pPr>
            <w:pStyle w:val="Title"/>
            <w:spacing w:line="360" w:lineRule="auto"/>
            <w:jc w:val="both"/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</w:pP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I am looking forward to hearing soon for you and appreciate in advance any given chance for an interview.</w:t>
          </w:r>
          <w:r w:rsidR="00297D16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</w:t>
          </w:r>
          <w:r w:rsidRPr="00E804AD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Attached please find copy up my C.V f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or your further consideration</w:t>
          </w:r>
          <w:r w:rsidR="00297D16"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>, I am available to talk at your convenience. I will be in touch next week to follow up and to make sure you have received my application.</w:t>
          </w:r>
          <w:r>
            <w:rPr>
              <w:rFonts w:asciiTheme="majorBidi" w:hAnsiTheme="majorBidi" w:cstheme="majorBidi"/>
              <w:caps w:val="0"/>
              <w:sz w:val="24"/>
              <w:szCs w:val="24"/>
              <w:lang w:eastAsia="en-US"/>
            </w:rPr>
            <w:t xml:space="preserve">  </w:t>
          </w:r>
        </w:p>
        <w:p w:rsidR="007B5E77" w:rsidRPr="00111EFC" w:rsidRDefault="007B5E77" w:rsidP="00E804AD">
          <w:pPr>
            <w:spacing w:line="360" w:lineRule="auto"/>
            <w:jc w:val="both"/>
            <w:rPr>
              <w:rFonts w:asciiTheme="majorBidi" w:hAnsiTheme="majorBidi" w:cstheme="majorBidi"/>
              <w:color w:val="000000" w:themeColor="text1"/>
              <w:sz w:val="24"/>
              <w:szCs w:val="24"/>
              <w:lang w:eastAsia="en-US"/>
            </w:rPr>
          </w:pPr>
          <w:r w:rsidRPr="00111EFC">
            <w:rPr>
              <w:rFonts w:asciiTheme="majorBidi" w:hAnsiTheme="majorBidi" w:cstheme="majorBidi"/>
              <w:color w:val="000000" w:themeColor="text1"/>
              <w:sz w:val="24"/>
              <w:szCs w:val="24"/>
              <w:lang w:eastAsia="en-US"/>
            </w:rPr>
            <w:t>Thank you so much for your time and consideration.</w:t>
          </w:r>
        </w:p>
        <w:p w:rsidR="007B5E77" w:rsidRPr="00010AE0" w:rsidRDefault="007B5E77" w:rsidP="00E804AD">
          <w:pPr>
            <w:spacing w:line="360" w:lineRule="auto"/>
            <w:jc w:val="both"/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  <w:lang w:eastAsia="en-US"/>
            </w:rPr>
          </w:pPr>
          <w:r w:rsidRPr="00010AE0"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  <w:lang w:eastAsia="en-US"/>
            </w:rPr>
            <w:t>Sincerely,</w:t>
          </w:r>
        </w:p>
        <w:p w:rsidR="00D13F03" w:rsidRPr="00010AE0" w:rsidRDefault="007B5E77" w:rsidP="00D13F03">
          <w:pPr>
            <w:spacing w:line="360" w:lineRule="auto"/>
            <w:jc w:val="both"/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  <w:lang w:eastAsia="en-US"/>
            </w:rPr>
          </w:pPr>
          <w:r w:rsidRPr="00010AE0">
            <w:rPr>
              <w:rFonts w:asciiTheme="majorBidi" w:hAnsiTheme="majorBidi" w:cstheme="majorBidi"/>
              <w:b/>
              <w:bCs/>
              <w:color w:val="000000" w:themeColor="text1"/>
              <w:sz w:val="24"/>
              <w:szCs w:val="24"/>
              <w:lang w:eastAsia="en-US"/>
            </w:rPr>
            <w:t>Noor Rahman “MASOOD”</w:t>
          </w:r>
        </w:p>
        <w:p w:rsidR="00480673" w:rsidRPr="00480673" w:rsidRDefault="007B5E77" w:rsidP="00A103E1">
          <w:pPr>
            <w:jc w:val="center"/>
            <w:rPr>
              <w:color w:val="94B6D2" w:themeColor="accent1"/>
              <w:sz w:val="22"/>
              <w:lang w:eastAsia="en-US"/>
            </w:rPr>
          </w:pPr>
          <w:r>
            <w:rPr>
              <w:noProof/>
              <w:color w:val="94B6D2" w:themeColor="accent1"/>
              <w:lang w:eastAsia="en-US"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2009140</wp:posOffset>
                </wp:positionV>
                <wp:extent cx="758952" cy="478932"/>
                <wp:effectExtent l="0" t="0" r="3175" b="0"/>
                <wp:wrapTight wrapText="bothSides">
                  <wp:wrapPolygon edited="0">
                    <wp:start x="0" y="0"/>
                    <wp:lineTo x="0" y="3438"/>
                    <wp:lineTo x="3796" y="13751"/>
                    <wp:lineTo x="3796" y="14610"/>
                    <wp:lineTo x="7592" y="20626"/>
                    <wp:lineTo x="8134" y="20626"/>
                    <wp:lineTo x="13014" y="20626"/>
                    <wp:lineTo x="13556" y="20626"/>
                    <wp:lineTo x="17352" y="14610"/>
                    <wp:lineTo x="17352" y="13751"/>
                    <wp:lineTo x="21148" y="3438"/>
                    <wp:lineTo x="21148" y="0"/>
                    <wp:lineTo x="0" y="0"/>
                  </wp:wrapPolygon>
                </wp:wrapTight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1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480673">
            <w:rPr>
              <w:color w:val="94B6D2" w:themeColor="accent1"/>
              <w:sz w:val="22"/>
              <w:lang w:eastAsia="en-US"/>
            </w:rPr>
            <w:br w:type="page"/>
          </w:r>
        </w:p>
      </w:sdtContent>
    </w:sdt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:rsidTr="001B2ABD">
        <w:trPr>
          <w:trHeight w:val="4410"/>
        </w:trPr>
        <w:tc>
          <w:tcPr>
            <w:tcW w:w="3600" w:type="dxa"/>
            <w:vAlign w:val="bottom"/>
          </w:tcPr>
          <w:p w:rsidR="001B2ABD" w:rsidRDefault="00F85896" w:rsidP="001B2ABD">
            <w:pPr>
              <w:tabs>
                <w:tab w:val="left" w:pos="990"/>
              </w:tabs>
              <w:jc w:val="center"/>
            </w:pPr>
            <w:r w:rsidRPr="00F85896">
              <w:rPr>
                <w:noProof/>
                <w:lang w:eastAsia="en-US"/>
              </w:rPr>
              <w:lastRenderedPageBreak/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240665</wp:posOffset>
                  </wp:positionH>
                  <wp:positionV relativeFrom="paragraph">
                    <wp:posOffset>-64135</wp:posOffset>
                  </wp:positionV>
                  <wp:extent cx="1581150" cy="1892300"/>
                  <wp:effectExtent l="0" t="0" r="0" b="0"/>
                  <wp:wrapTight wrapText="bothSides">
                    <wp:wrapPolygon edited="0">
                      <wp:start x="8588" y="0"/>
                      <wp:lineTo x="7027" y="435"/>
                      <wp:lineTo x="2342" y="3262"/>
                      <wp:lineTo x="260" y="7176"/>
                      <wp:lineTo x="0" y="10003"/>
                      <wp:lineTo x="0" y="11525"/>
                      <wp:lineTo x="260" y="14134"/>
                      <wp:lineTo x="2342" y="17613"/>
                      <wp:lineTo x="2342" y="18266"/>
                      <wp:lineTo x="7547" y="21093"/>
                      <wp:lineTo x="9629" y="21310"/>
                      <wp:lineTo x="11711" y="21310"/>
                      <wp:lineTo x="14053" y="21093"/>
                      <wp:lineTo x="18998" y="18266"/>
                      <wp:lineTo x="21080" y="14134"/>
                      <wp:lineTo x="21340" y="11742"/>
                      <wp:lineTo x="21340" y="9568"/>
                      <wp:lineTo x="21080" y="7176"/>
                      <wp:lineTo x="18998" y="3262"/>
                      <wp:lineTo x="14313" y="435"/>
                      <wp:lineTo x="12752" y="0"/>
                      <wp:lineTo x="8588" y="0"/>
                    </wp:wrapPolygon>
                  </wp:wrapTight>
                  <wp:docPr id="4" name="Picture 4" descr="C:\Users\mnoorrahman\Desktop\Extra material\CV &amp; certificate\pict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noorrahman\Desktop\Extra material\CV &amp; certificate\pictu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89230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0" w:type="dxa"/>
          </w:tcPr>
          <w:p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:rsidR="001B2ABD" w:rsidRDefault="00F85896" w:rsidP="00CF0599">
            <w:pPr>
              <w:pStyle w:val="Title"/>
              <w:rPr>
                <w:sz w:val="44"/>
                <w:szCs w:val="44"/>
                <w:lang w:bidi="ps-AF"/>
              </w:rPr>
            </w:pPr>
            <w:r w:rsidRPr="00F85896">
              <w:rPr>
                <w:sz w:val="44"/>
                <w:szCs w:val="44"/>
              </w:rPr>
              <w:t>n</w:t>
            </w:r>
            <w:r>
              <w:rPr>
                <w:sz w:val="44"/>
                <w:szCs w:val="44"/>
                <w:lang w:bidi="ps-AF"/>
              </w:rPr>
              <w:t xml:space="preserve">oor </w:t>
            </w:r>
            <w:r w:rsidRPr="00F85896">
              <w:rPr>
                <w:sz w:val="44"/>
                <w:szCs w:val="44"/>
                <w:lang w:bidi="ps-AF"/>
              </w:rPr>
              <w:t>rahman masood</w:t>
            </w:r>
          </w:p>
          <w:p w:rsidR="00F21209" w:rsidRPr="00F21209" w:rsidRDefault="00F21209" w:rsidP="00F21209">
            <w:pPr>
              <w:rPr>
                <w:lang w:bidi="ps-AF"/>
              </w:rPr>
            </w:pPr>
            <w:bookmarkStart w:id="0" w:name="_GoBack"/>
            <w:bookmarkEnd w:id="0"/>
          </w:p>
        </w:tc>
      </w:tr>
      <w:tr w:rsidR="001B2ABD" w:rsidTr="001B2ABD">
        <w:tc>
          <w:tcPr>
            <w:tcW w:w="3600" w:type="dxa"/>
          </w:tcPr>
          <w:p w:rsidR="0040541C" w:rsidRDefault="0040541C" w:rsidP="003363A5">
            <w:pPr>
              <w:pStyle w:val="Heading3"/>
              <w:spacing w:before="0" w:after="0"/>
            </w:pPr>
            <w:r>
              <w:t>PERSONAL INFORMATION</w:t>
            </w:r>
          </w:p>
          <w:p w:rsidR="0040541C" w:rsidRDefault="0040541C" w:rsidP="00762FBD">
            <w:r>
              <w:t xml:space="preserve">Sure </w:t>
            </w:r>
            <w:r w:rsidR="00762FBD">
              <w:t>Name: Noor</w:t>
            </w:r>
            <w:r>
              <w:t xml:space="preserve"> Rahman “MASOOD”</w:t>
            </w:r>
          </w:p>
          <w:p w:rsidR="0040541C" w:rsidRDefault="00762FBD" w:rsidP="00762FBD">
            <w:r>
              <w:t>Father's</w:t>
            </w:r>
            <w:r w:rsidR="0040541C">
              <w:t xml:space="preserve"> </w:t>
            </w:r>
            <w:r>
              <w:t>Name: M.</w:t>
            </w:r>
            <w:r w:rsidR="0040541C">
              <w:t xml:space="preserve"> zahir “MASOOD”</w:t>
            </w:r>
          </w:p>
          <w:p w:rsidR="00762FBD" w:rsidRDefault="00762FBD" w:rsidP="00E64420">
            <w:r>
              <w:t xml:space="preserve">Date of Birth: </w:t>
            </w:r>
            <w:r w:rsidR="00E64420">
              <w:t>August</w:t>
            </w:r>
            <w:r>
              <w:t>/</w:t>
            </w:r>
            <w:r w:rsidR="00E64420">
              <w:t>13</w:t>
            </w:r>
            <w:r>
              <w:t>/</w:t>
            </w:r>
            <w:r w:rsidR="00E64420">
              <w:t>1993</w:t>
            </w:r>
          </w:p>
          <w:p w:rsidR="0040541C" w:rsidRDefault="00762FBD" w:rsidP="00762FBD">
            <w:r>
              <w:t>Place of Birth: Kabul-Afghanistan</w:t>
            </w:r>
          </w:p>
          <w:p w:rsidR="00762FBD" w:rsidRDefault="00762FBD" w:rsidP="00762FBD">
            <w:r>
              <w:t>Marital status: Married</w:t>
            </w:r>
          </w:p>
          <w:p w:rsidR="00762FBD" w:rsidRDefault="00762FBD" w:rsidP="0040541C">
            <w:r>
              <w:t>Nationality: Afghan</w:t>
            </w:r>
          </w:p>
          <w:p w:rsidR="0040541C" w:rsidRPr="0040541C" w:rsidRDefault="00762FBD" w:rsidP="0040541C">
            <w:r>
              <w:t>ID Card NO: 1399-0900-27652</w:t>
            </w:r>
          </w:p>
          <w:p w:rsidR="001B2ABD" w:rsidRDefault="00B34538" w:rsidP="003363A5">
            <w:pPr>
              <w:pStyle w:val="Heading3"/>
              <w:spacing w:before="0" w:after="0"/>
            </w:pPr>
            <w:r>
              <w:t>wORKSHOP/TRAINING</w:t>
            </w:r>
          </w:p>
          <w:p w:rsidR="0011297E" w:rsidRDefault="00B34538" w:rsidP="0011297E">
            <w:pPr>
              <w:jc w:val="both"/>
            </w:pPr>
            <w:r>
              <w:t>Business Skill Training and It is</w:t>
            </w:r>
            <w:r w:rsidR="0011297E">
              <w:t xml:space="preserve"> certificate</w:t>
            </w:r>
            <w:r>
              <w:t xml:space="preserve"> </w:t>
            </w:r>
          </w:p>
          <w:p w:rsidR="00B34538" w:rsidRDefault="0011297E" w:rsidP="0011297E">
            <w:pPr>
              <w:jc w:val="both"/>
            </w:pPr>
            <w:r>
              <w:t>F</w:t>
            </w:r>
            <w:r w:rsidR="00B34538">
              <w:t>rom</w:t>
            </w:r>
            <w:r>
              <w:t xml:space="preserve"> USAID, Afghanistan Trade </w:t>
            </w:r>
            <w:r w:rsidR="00B34538">
              <w:t>and Revenue Project.</w:t>
            </w:r>
          </w:p>
          <w:p w:rsidR="00B34538" w:rsidRDefault="00B34538" w:rsidP="0011297E">
            <w:pPr>
              <w:jc w:val="both"/>
            </w:pPr>
            <w:r>
              <w:t>“Youth and Trade” Training and It is Certificate from USAID, Afghanistan Trade and Revenue Project.</w:t>
            </w:r>
          </w:p>
          <w:p w:rsidR="00B34538" w:rsidRDefault="00B34538" w:rsidP="0011297E">
            <w:pPr>
              <w:jc w:val="both"/>
            </w:pPr>
            <w:r>
              <w:t xml:space="preserve">Hostile Environment Awareness Training and It is Certificate from USAID"ATAR" Afghanistan Trade and Revenue Project. </w:t>
            </w:r>
          </w:p>
          <w:p w:rsidR="00B34538" w:rsidRDefault="00B34538" w:rsidP="0011297E">
            <w:pPr>
              <w:jc w:val="both"/>
              <w:rPr>
                <w:rStyle w:val="tlid-translation"/>
                <w:lang w:bidi="ps-AF"/>
              </w:rPr>
            </w:pPr>
            <w:r>
              <w:rPr>
                <w:rStyle w:val="tlid-translation"/>
              </w:rPr>
              <w:t>Training of Elementary education program</w:t>
            </w:r>
            <w:r>
              <w:rPr>
                <w:rStyle w:val="tlid-translation"/>
                <w:rFonts w:hint="cs"/>
                <w:rtl/>
              </w:rPr>
              <w:t xml:space="preserve"> </w:t>
            </w:r>
            <w:r>
              <w:rPr>
                <w:rStyle w:val="tlid-translation"/>
                <w:lang w:bidi="ps-AF"/>
              </w:rPr>
              <w:t>of procurement from national procurement Authority-Afghanistan.</w:t>
            </w:r>
          </w:p>
          <w:p w:rsidR="00B34538" w:rsidRDefault="00B34538" w:rsidP="0011297E">
            <w:pPr>
              <w:jc w:val="both"/>
              <w:rPr>
                <w:rStyle w:val="tlid-translation"/>
                <w:lang w:bidi="ps-AF"/>
              </w:rPr>
            </w:pPr>
            <w:r>
              <w:rPr>
                <w:rStyle w:val="tlid-translation"/>
                <w:lang w:bidi="ps-AF"/>
              </w:rPr>
              <w:t>Training of Anti-corruption,</w:t>
            </w:r>
            <w:r w:rsidRPr="002E6341">
              <w:rPr>
                <w:rStyle w:val="Hyperlink"/>
              </w:rPr>
              <w:t xml:space="preserve"> </w:t>
            </w:r>
            <w:r>
              <w:rPr>
                <w:rStyle w:val="tlid-translation"/>
              </w:rPr>
              <w:t>Principles of Administrative Ethics</w:t>
            </w:r>
            <w:r>
              <w:rPr>
                <w:rStyle w:val="tlid-translation"/>
                <w:rFonts w:hint="cs"/>
                <w:rtl/>
              </w:rPr>
              <w:t xml:space="preserve"> </w:t>
            </w:r>
            <w:r>
              <w:rPr>
                <w:rStyle w:val="tlid-translation"/>
                <w:lang w:bidi="ps-AF"/>
              </w:rPr>
              <w:t xml:space="preserve">and letter writing program from </w:t>
            </w:r>
            <w:r>
              <w:rPr>
                <w:rStyle w:val="tlid-translation"/>
              </w:rPr>
              <w:t>Administrative</w:t>
            </w:r>
            <w:r w:rsidR="0011297E">
              <w:rPr>
                <w:rStyle w:val="tlid-translation"/>
              </w:rPr>
              <w:t xml:space="preserve"> </w:t>
            </w:r>
            <w:r>
              <w:rPr>
                <w:rStyle w:val="tlid-translation"/>
              </w:rPr>
              <w:t>Reform</w:t>
            </w:r>
            <w:r>
              <w:rPr>
                <w:rStyle w:val="tlid-translation"/>
                <w:lang w:bidi="ps-AF"/>
              </w:rPr>
              <w:t>-Afghanistan.</w:t>
            </w:r>
          </w:p>
          <w:p w:rsidR="00036450" w:rsidRDefault="00B34538" w:rsidP="000B2D3C">
            <w:pPr>
              <w:jc w:val="both"/>
              <w:rPr>
                <w:lang w:bidi="ps-AF"/>
              </w:rPr>
            </w:pPr>
            <w:r>
              <w:rPr>
                <w:rStyle w:val="tlid-translation"/>
                <w:lang w:bidi="ps-AF"/>
              </w:rPr>
              <w:t xml:space="preserve">Training of </w:t>
            </w:r>
            <w:r>
              <w:rPr>
                <w:rStyle w:val="tlid-translation"/>
              </w:rPr>
              <w:t>Medium</w:t>
            </w:r>
            <w:r w:rsidR="000B2D3C">
              <w:rPr>
                <w:rStyle w:val="tlid-translation"/>
              </w:rPr>
              <w:t xml:space="preserve"> </w:t>
            </w:r>
            <w:r>
              <w:rPr>
                <w:rStyle w:val="tlid-translation"/>
              </w:rPr>
              <w:t>education program</w:t>
            </w:r>
            <w:r>
              <w:rPr>
                <w:rStyle w:val="tlid-translation"/>
                <w:rFonts w:hint="cs"/>
                <w:rtl/>
              </w:rPr>
              <w:t xml:space="preserve"> </w:t>
            </w:r>
            <w:r>
              <w:rPr>
                <w:rStyle w:val="tlid-translation"/>
                <w:lang w:bidi="ps-AF"/>
              </w:rPr>
              <w:t>of procurement from national procurement Authority-Afghanistan.</w:t>
            </w:r>
          </w:p>
          <w:sdt>
            <w:sdtPr>
              <w:id w:val="-1954003311"/>
              <w:placeholder>
                <w:docPart w:val="DAD4332C2CD24716B1CE229B9B46742C"/>
              </w:placeholder>
              <w:temporary/>
              <w:showingPlcHdr/>
              <w15:appearance w15:val="hidden"/>
            </w:sdtPr>
            <w:sdtEndPr/>
            <w:sdtContent>
              <w:p w:rsidR="00036450" w:rsidRPr="00CB0055" w:rsidRDefault="00CB0055" w:rsidP="003363A5">
                <w:pPr>
                  <w:pStyle w:val="Heading3"/>
                  <w:spacing w:before="0" w:after="0"/>
                </w:pPr>
                <w:r w:rsidRPr="00CB0055">
                  <w:t>Contact</w:t>
                </w:r>
              </w:p>
            </w:sdtContent>
          </w:sdt>
          <w:p w:rsidR="004D3011" w:rsidRDefault="000B2D3C" w:rsidP="000B2D3C">
            <w:r>
              <w:t>Phone:</w:t>
            </w:r>
            <w:r w:rsidR="00071AFC">
              <w:t xml:space="preserve"> </w:t>
            </w:r>
          </w:p>
          <w:p w:rsidR="004D3011" w:rsidRPr="004D3011" w:rsidRDefault="00AF6AE4" w:rsidP="003363A5">
            <w:r>
              <w:t>0774137628 - 0781194861</w:t>
            </w:r>
          </w:p>
          <w:p w:rsidR="004D3011" w:rsidRDefault="00645CC6" w:rsidP="00AF6AE4">
            <w:r>
              <w:t>What’s</w:t>
            </w:r>
            <w:r w:rsidR="00AF6AE4">
              <w:t xml:space="preserve"> App:</w:t>
            </w:r>
          </w:p>
          <w:p w:rsidR="004D3011" w:rsidRDefault="00AF6AE4" w:rsidP="003363A5">
            <w:r>
              <w:t>0774137628</w:t>
            </w:r>
          </w:p>
          <w:p w:rsidR="004D3011" w:rsidRDefault="000B2D3C" w:rsidP="000B2D3C">
            <w:r>
              <w:t>Email:</w:t>
            </w:r>
          </w:p>
          <w:p w:rsidR="0040541C" w:rsidRPr="0040541C" w:rsidRDefault="00AF6AE4" w:rsidP="0040541C">
            <w:pPr>
              <w:rPr>
                <w:color w:val="B85A22" w:themeColor="accent2" w:themeShade="BF"/>
                <w:u w:val="single"/>
              </w:rPr>
            </w:pPr>
            <w:r>
              <w:t>noorrahmanmasood@gmail.com</w:t>
            </w:r>
          </w:p>
          <w:p w:rsidR="004D3011" w:rsidRDefault="0040541C" w:rsidP="0040541C">
            <w:pPr>
              <w:rPr>
                <w:rFonts w:asciiTheme="majorHAnsi" w:eastAsiaTheme="majorEastAsia" w:hAnsiTheme="majorHAnsi" w:cstheme="majorBidi"/>
                <w:b/>
                <w:caps/>
                <w:color w:val="548AB7" w:themeColor="accent1" w:themeShade="BF"/>
                <w:sz w:val="22"/>
                <w:szCs w:val="24"/>
              </w:rPr>
            </w:pPr>
            <w:r w:rsidRPr="0040541C">
              <w:rPr>
                <w:rFonts w:asciiTheme="majorHAnsi" w:eastAsiaTheme="majorEastAsia" w:hAnsiTheme="majorHAnsi" w:cstheme="majorBidi"/>
                <w:b/>
                <w:caps/>
                <w:color w:val="548AB7" w:themeColor="accent1" w:themeShade="BF"/>
                <w:sz w:val="22"/>
                <w:szCs w:val="24"/>
              </w:rPr>
              <w:t>REFERENCE</w:t>
            </w:r>
          </w:p>
          <w:p w:rsidR="0040541C" w:rsidRDefault="0040541C" w:rsidP="0040541C">
            <w:pPr>
              <w:tabs>
                <w:tab w:val="left" w:pos="2535"/>
              </w:tabs>
            </w:pPr>
            <w:r>
              <w:t>Reference will be given on Demand.</w:t>
            </w:r>
          </w:p>
          <w:p w:rsidR="0040541C" w:rsidRPr="004D3011" w:rsidRDefault="0040541C" w:rsidP="0040541C"/>
        </w:tc>
        <w:tc>
          <w:tcPr>
            <w:tcW w:w="720" w:type="dxa"/>
          </w:tcPr>
          <w:p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id w:val="1049110328"/>
              <w:placeholder>
                <w:docPart w:val="63DD047EADDC4BBAAD8128694BC70BAB"/>
              </w:placeholder>
              <w:temporary/>
              <w:showingPlcHdr/>
              <w15:appearance w15:val="hidden"/>
            </w:sdtPr>
            <w:sdtEndPr/>
            <w:sdtContent>
              <w:p w:rsidR="001B2ABD" w:rsidRDefault="00E25A26" w:rsidP="0011297E">
                <w:pPr>
                  <w:pStyle w:val="Heading2"/>
                  <w:spacing w:before="0" w:after="0"/>
                </w:pPr>
                <w:r w:rsidRPr="003363A5">
                  <w:rPr>
                    <w:bCs w:val="0"/>
                    <w:color w:val="548AB7" w:themeColor="accent1" w:themeShade="BF"/>
                    <w:szCs w:val="24"/>
                  </w:rPr>
                  <w:t>EDUCATION</w:t>
                </w:r>
              </w:p>
            </w:sdtContent>
          </w:sdt>
          <w:p w:rsidR="00036450" w:rsidRPr="00531221" w:rsidRDefault="00C0243F" w:rsidP="00531221">
            <w:pPr>
              <w:pStyle w:val="Date"/>
              <w:rPr>
                <w:b/>
              </w:rPr>
            </w:pPr>
            <w:r w:rsidRPr="00531221">
              <w:rPr>
                <w:b/>
              </w:rPr>
              <w:t xml:space="preserve">Kandahar </w:t>
            </w:r>
            <w:r w:rsidR="00531221" w:rsidRPr="00531221">
              <w:rPr>
                <w:b/>
              </w:rPr>
              <w:t>university (2011</w:t>
            </w:r>
            <w:r w:rsidR="00531221" w:rsidRPr="00531221">
              <w:rPr>
                <w:b/>
              </w:rPr>
              <w:t xml:space="preserve"> </w:t>
            </w:r>
            <w:r w:rsidR="00531221" w:rsidRPr="00531221">
              <w:rPr>
                <w:b/>
              </w:rPr>
              <w:t>–</w:t>
            </w:r>
            <w:r w:rsidR="00531221" w:rsidRPr="00531221">
              <w:rPr>
                <w:b/>
              </w:rPr>
              <w:t xml:space="preserve"> 2015</w:t>
            </w:r>
            <w:r w:rsidR="00531221" w:rsidRPr="00531221">
              <w:rPr>
                <w:b/>
              </w:rPr>
              <w:t>)</w:t>
            </w:r>
          </w:p>
          <w:p w:rsidR="00723FCA" w:rsidRDefault="00C0243F" w:rsidP="00723FCA">
            <w:pPr>
              <w:pBdr>
                <w:bottom w:val="single" w:sz="6" w:space="1" w:color="auto"/>
              </w:pBdr>
            </w:pPr>
            <w:r>
              <w:t>Studi</w:t>
            </w:r>
            <w:r w:rsidRPr="002360FA">
              <w:t xml:space="preserve">ed </w:t>
            </w:r>
            <w:r>
              <w:t>Economic</w:t>
            </w:r>
            <w:r w:rsidRPr="002360FA">
              <w:t xml:space="preserve"> </w:t>
            </w:r>
            <w:r>
              <w:t xml:space="preserve">Faculty, Department (M&amp;BA) </w:t>
            </w:r>
            <w:r w:rsidR="00D7378F">
              <w:t xml:space="preserve">management &amp; business administration. </w:t>
            </w:r>
          </w:p>
          <w:p w:rsidR="00C42785" w:rsidRPr="00531221" w:rsidRDefault="00C42785" w:rsidP="00531221">
            <w:pPr>
              <w:pBdr>
                <w:bottom w:val="single" w:sz="6" w:space="1" w:color="auto"/>
              </w:pBdr>
            </w:pPr>
            <w:r w:rsidRPr="00C42785">
              <w:rPr>
                <w:b/>
              </w:rPr>
              <w:t>Khushal Khan High School</w:t>
            </w:r>
            <w:r w:rsidR="00531221">
              <w:rPr>
                <w:b/>
              </w:rPr>
              <w:t xml:space="preserve"> (</w:t>
            </w:r>
            <w:r w:rsidR="00531221" w:rsidRPr="00531221">
              <w:rPr>
                <w:b/>
              </w:rPr>
              <w:t>2004 – 2010</w:t>
            </w:r>
            <w:r w:rsidR="00531221" w:rsidRPr="00531221">
              <w:rPr>
                <w:b/>
              </w:rPr>
              <w:t>)</w:t>
            </w:r>
          </w:p>
          <w:p w:rsidR="00C42785" w:rsidRPr="00C42785" w:rsidRDefault="00C42785" w:rsidP="00723FCA">
            <w:pPr>
              <w:pBdr>
                <w:bottom w:val="single" w:sz="6" w:space="1" w:color="auto"/>
              </w:pBdr>
            </w:pPr>
            <w:r>
              <w:t>graduated from the sixth to the twelfth class in the first grade inside high qualification.</w:t>
            </w:r>
          </w:p>
          <w:sdt>
            <w:sdtPr>
              <w:id w:val="1001553383"/>
              <w:placeholder>
                <w:docPart w:val="A168346CA0F5489690DF2B4F9CAE267C"/>
              </w:placeholder>
              <w:temporary/>
              <w:showingPlcHdr/>
              <w15:appearance w15:val="hidden"/>
            </w:sdtPr>
            <w:sdtEndPr/>
            <w:sdtContent>
              <w:p w:rsidR="00036450" w:rsidRDefault="00036450" w:rsidP="00723FCA">
                <w:pPr>
                  <w:pStyle w:val="Heading2"/>
                  <w:spacing w:before="0" w:after="0"/>
                </w:pPr>
                <w:r w:rsidRPr="003363A5">
                  <w:rPr>
                    <w:bCs w:val="0"/>
                    <w:color w:val="548AB7" w:themeColor="accent1" w:themeShade="BF"/>
                    <w:szCs w:val="24"/>
                  </w:rPr>
                  <w:t>WORK EXPERIENCE</w:t>
                </w:r>
              </w:p>
            </w:sdtContent>
          </w:sdt>
          <w:p w:rsidR="00036450" w:rsidRDefault="004462E3" w:rsidP="004462E3">
            <w:pPr>
              <w:pStyle w:val="Heading4"/>
              <w:rPr>
                <w:bCs/>
              </w:rPr>
            </w:pPr>
            <w:r>
              <w:t>Ministry of Refugees &amp; Repatriations-</w:t>
            </w:r>
            <w:r w:rsidR="00107AEC">
              <w:t xml:space="preserve">Manager of </w:t>
            </w:r>
            <w:r>
              <w:t>Consultancy Services Procurement</w:t>
            </w:r>
          </w:p>
          <w:p w:rsidR="00036450" w:rsidRPr="00036450" w:rsidRDefault="009C556E" w:rsidP="009C556E">
            <w:pPr>
              <w:pStyle w:val="Date"/>
              <w:rPr>
                <w:lang w:bidi="ps-AF"/>
              </w:rPr>
            </w:pPr>
            <w:r>
              <w:t>March/31/2018</w:t>
            </w:r>
            <w:r w:rsidR="00BA4875">
              <w:t xml:space="preserve"> </w:t>
            </w:r>
            <w:r w:rsidR="00036450" w:rsidRPr="00036450">
              <w:t>–</w:t>
            </w:r>
            <w:r w:rsidR="00BA4875">
              <w:t xml:space="preserve"> </w:t>
            </w:r>
            <w:r>
              <w:rPr>
                <w:lang w:bidi="ps-AF"/>
              </w:rPr>
              <w:t>Until now</w:t>
            </w:r>
          </w:p>
          <w:p w:rsidR="00586C22" w:rsidRPr="00586C22" w:rsidRDefault="00531221" w:rsidP="00531221">
            <w:pPr>
              <w:pStyle w:val="Heading4"/>
              <w:jc w:val="both"/>
              <w:rPr>
                <w:rStyle w:val="y2iqfc"/>
                <w:rFonts w:ascii="Courier New" w:eastAsia="Times New Roman" w:hAnsi="Courier New" w:cs="Courier New" w:hint="cs"/>
                <w:b w:val="0"/>
                <w:sz w:val="20"/>
                <w:szCs w:val="20"/>
                <w:rtl/>
                <w:lang w:eastAsia="en-US" w:bidi="fa-IR"/>
              </w:rPr>
            </w:pPr>
            <w:r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 w:bidi="ps-AF"/>
              </w:rPr>
              <w:t>Manage,</w:t>
            </w:r>
            <w:r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/>
              </w:rPr>
              <w:t xml:space="preserve"> Supervision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/>
              </w:rPr>
              <w:t xml:space="preserve"> of the design, arrangement and approval of tender documents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val="en" w:eastAsia="en-US"/>
              </w:rPr>
              <w:t>, bets,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Cs/>
                <w:caps/>
                <w:sz w:val="20"/>
                <w:szCs w:val="20"/>
                <w:lang w:eastAsia="en-US"/>
              </w:rPr>
              <w:t xml:space="preserve"> 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/>
              </w:rPr>
              <w:t xml:space="preserve">Previous eligibility assessment 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val="en" w:eastAsia="en-US"/>
              </w:rPr>
              <w:t>documents,</w:t>
            </w:r>
            <w:r w:rsid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/>
              </w:rPr>
              <w:t xml:space="preserve"> Quotation 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/>
              </w:rPr>
              <w:t>request documents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val="en" w:eastAsia="en-US"/>
              </w:rPr>
              <w:t>,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Cs/>
                <w:caps/>
                <w:sz w:val="20"/>
                <w:szCs w:val="20"/>
                <w:lang w:eastAsia="en-US"/>
              </w:rPr>
              <w:t xml:space="preserve"> </w:t>
            </w:r>
            <w:r w:rsidR="00586C22" w:rsidRPr="00586C22"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/>
              </w:rPr>
              <w:t>Procurement announcements</w:t>
            </w:r>
            <w:r>
              <w:rPr>
                <w:rStyle w:val="y2iqfc"/>
                <w:rFonts w:ascii="Courier New" w:eastAsia="Times New Roman" w:hAnsi="Courier New" w:cs="Courier New"/>
                <w:b w:val="0"/>
                <w:sz w:val="20"/>
                <w:szCs w:val="20"/>
                <w:lang w:eastAsia="en-US"/>
              </w:rPr>
              <w:t xml:space="preserve"> and etc.</w:t>
            </w:r>
          </w:p>
          <w:p w:rsidR="004D3011" w:rsidRPr="004D3011" w:rsidRDefault="00B220AA" w:rsidP="004143DC">
            <w:pPr>
              <w:pStyle w:val="Heading4"/>
              <w:rPr>
                <w:bCs/>
              </w:rPr>
            </w:pPr>
            <w:r>
              <w:t xml:space="preserve">Sadat Lajaward Company </w:t>
            </w:r>
            <w:r w:rsidR="004143DC">
              <w:t>-Financial Manager</w:t>
            </w:r>
          </w:p>
          <w:p w:rsidR="004D3011" w:rsidRPr="004D3011" w:rsidRDefault="00B220AA" w:rsidP="00B220AA">
            <w:pPr>
              <w:pStyle w:val="Date"/>
            </w:pPr>
            <w:r>
              <w:t>Oct</w:t>
            </w:r>
            <w:r w:rsidR="004143DC">
              <w:t>/01/201</w:t>
            </w:r>
            <w:r>
              <w:t>6</w:t>
            </w:r>
            <w:r w:rsidR="00BA4875">
              <w:t xml:space="preserve"> </w:t>
            </w:r>
            <w:r w:rsidR="004D3011" w:rsidRPr="004D3011">
              <w:t>–</w:t>
            </w:r>
            <w:r w:rsidR="00BA4875">
              <w:t xml:space="preserve"> </w:t>
            </w:r>
            <w:r>
              <w:t>Nov</w:t>
            </w:r>
            <w:r w:rsidR="004143DC">
              <w:t>/</w:t>
            </w:r>
            <w:r>
              <w:t>19</w:t>
            </w:r>
            <w:r w:rsidR="004143DC">
              <w:t>/20</w:t>
            </w:r>
            <w:r>
              <w:t>21</w:t>
            </w:r>
          </w:p>
          <w:p w:rsidR="004D3011" w:rsidRDefault="004143DC" w:rsidP="00B220AA">
            <w:pPr>
              <w:pStyle w:val="HTMLPreformatted"/>
              <w:jc w:val="both"/>
              <w:rPr>
                <w:lang w:bidi="fa-IR"/>
              </w:rPr>
            </w:pPr>
            <w:r>
              <w:rPr>
                <w:rStyle w:val="y2iqfc"/>
                <w:lang w:val="en"/>
              </w:rPr>
              <w:t>Perform financial calculations</w:t>
            </w:r>
            <w:r>
              <w:rPr>
                <w:rStyle w:val="y2iqfc"/>
                <w:rFonts w:hint="cs"/>
                <w:rtl/>
                <w:lang w:val="en"/>
              </w:rPr>
              <w:t xml:space="preserve"> </w:t>
            </w:r>
            <w:r w:rsidRPr="004143DC">
              <w:rPr>
                <w:lang w:val="en"/>
              </w:rPr>
              <w:t xml:space="preserve">and </w:t>
            </w:r>
            <w:r w:rsidR="00A32F3F">
              <w:rPr>
                <w:lang w:bidi="ps-AF"/>
              </w:rPr>
              <w:t>execution</w:t>
            </w:r>
            <w:r>
              <w:rPr>
                <w:lang w:bidi="ps-AF"/>
              </w:rPr>
              <w:t xml:space="preserve"> of administrative costs and </w:t>
            </w:r>
            <w:r w:rsidR="00B220AA">
              <w:rPr>
                <w:lang w:bidi="ps-AF"/>
              </w:rPr>
              <w:t>Staff</w:t>
            </w:r>
            <w:r>
              <w:rPr>
                <w:lang w:bidi="ps-AF"/>
              </w:rPr>
              <w:t>’ salaries</w:t>
            </w:r>
            <w:r w:rsidR="00A32F3F">
              <w:rPr>
                <w:lang w:bidi="ps-AF"/>
              </w:rPr>
              <w:t>.</w:t>
            </w:r>
            <w:r>
              <w:rPr>
                <w:lang w:bidi="ps-AF"/>
              </w:rPr>
              <w:t xml:space="preserve"> </w:t>
            </w:r>
          </w:p>
          <w:p w:rsidR="004D3011" w:rsidRPr="004D3011" w:rsidRDefault="00BA4875" w:rsidP="00BA4875">
            <w:pPr>
              <w:pStyle w:val="Heading4"/>
              <w:rPr>
                <w:bCs/>
              </w:rPr>
            </w:pPr>
            <w:r>
              <w:t>USAID-ATAR Project International Chemonics-Economist Intern</w:t>
            </w:r>
          </w:p>
          <w:p w:rsidR="004D3011" w:rsidRPr="004D3011" w:rsidRDefault="00BA4875" w:rsidP="00BA4875">
            <w:pPr>
              <w:pStyle w:val="Date"/>
            </w:pPr>
            <w:r>
              <w:t xml:space="preserve">May/07/2016 </w:t>
            </w:r>
            <w:r w:rsidR="004D3011" w:rsidRPr="004D3011">
              <w:t>–</w:t>
            </w:r>
            <w:r>
              <w:t xml:space="preserve"> Nov/06/2016</w:t>
            </w:r>
          </w:p>
          <w:p w:rsidR="00D60033" w:rsidRDefault="00445376" w:rsidP="00D60033">
            <w:pPr>
              <w:pStyle w:val="HTMLPreformatted"/>
              <w:pBdr>
                <w:bottom w:val="single" w:sz="6" w:space="1" w:color="auto"/>
              </w:pBdr>
              <w:jc w:val="both"/>
              <w:rPr>
                <w:lang w:bidi="ps-AF"/>
              </w:rPr>
            </w:pPr>
            <w:r>
              <w:rPr>
                <w:rStyle w:val="y2iqfc"/>
                <w:lang w:val="en"/>
              </w:rPr>
              <w:t xml:space="preserve">Participate in trade sector </w:t>
            </w:r>
            <w:r w:rsidR="00723FCA">
              <w:rPr>
                <w:rStyle w:val="y2iqfc"/>
                <w:lang w:val="en"/>
              </w:rPr>
              <w:t>workshops</w:t>
            </w:r>
            <w:r w:rsidR="00723FCA">
              <w:rPr>
                <w:rStyle w:val="y2iqfc"/>
                <w:lang w:bidi="ps-AF"/>
              </w:rPr>
              <w:t>,</w:t>
            </w:r>
            <w:r w:rsidR="00723FCA">
              <w:rPr>
                <w:rStyle w:val="y2iqfc"/>
                <w:lang w:val="en"/>
              </w:rPr>
              <w:t xml:space="preserve"> Survey on the problems of Afghan Investors</w:t>
            </w:r>
            <w:r w:rsidR="00723FCA">
              <w:rPr>
                <w:rStyle w:val="TitleChar"/>
                <w:rFonts w:hint="cs"/>
                <w:rtl/>
              </w:rPr>
              <w:t xml:space="preserve"> </w:t>
            </w:r>
            <w:r w:rsidR="00723FCA">
              <w:rPr>
                <w:rStyle w:val="y2iqfc"/>
                <w:lang w:val="en"/>
              </w:rPr>
              <w:t>and training in the administrative department of the Ministry of Trade and Industry of Afghanistan</w:t>
            </w:r>
            <w:r w:rsidR="00723FCA">
              <w:rPr>
                <w:rStyle w:val="y2iqfc"/>
                <w:lang w:bidi="ps-AF"/>
              </w:rPr>
              <w:t>.</w:t>
            </w:r>
          </w:p>
          <w:sdt>
            <w:sdtPr>
              <w:id w:val="1669594239"/>
              <w:placeholder>
                <w:docPart w:val="0C16EB0EAA6A462CAEA94E7FC114276B"/>
              </w:placeholder>
              <w:temporary/>
              <w:showingPlcHdr/>
              <w15:appearance w15:val="hidden"/>
            </w:sdtPr>
            <w:sdtEndPr/>
            <w:sdtContent>
              <w:p w:rsidR="00036450" w:rsidRDefault="00180329" w:rsidP="00723FCA">
                <w:pPr>
                  <w:pStyle w:val="Heading2"/>
                  <w:spacing w:before="0" w:after="0"/>
                </w:pPr>
                <w:r w:rsidRPr="003363A5">
                  <w:rPr>
                    <w:color w:val="548AB7" w:themeColor="accent1" w:themeShade="BF"/>
                    <w:szCs w:val="24"/>
                  </w:rPr>
                  <w:t>SKILLS</w:t>
                </w:r>
              </w:p>
            </w:sdtContent>
          </w:sdt>
          <w:p w:rsidR="00036450" w:rsidRDefault="00FB7941" w:rsidP="004D3011">
            <w:pPr>
              <w:rPr>
                <w:noProof/>
                <w:color w:val="000000" w:themeColor="text1"/>
                <w:lang w:eastAsia="en-US"/>
              </w:rPr>
            </w:pPr>
            <w:r>
              <w:rPr>
                <w:noProof/>
                <w:color w:val="000000" w:themeColor="text1"/>
                <w:lang w:eastAsia="en-US"/>
              </w:rPr>
              <w:t>Computer Skills:</w:t>
            </w:r>
          </w:p>
          <w:p w:rsidR="00FB7941" w:rsidRDefault="00FB7941" w:rsidP="00FB7941">
            <w:pPr>
              <w:jc w:val="both"/>
            </w:pPr>
            <w:r>
              <w:t>Studied MS Windows, MS Word, MS Excel, MS Excess, &amp; MS PowerPoint, Photoshop,</w:t>
            </w:r>
            <w:r w:rsidRPr="002F16E7">
              <w:t xml:space="preserve"> </w:t>
            </w:r>
            <w:r>
              <w:t>Internet, Hardware &amp; Software</w:t>
            </w:r>
            <w:r w:rsidRPr="002F16E7">
              <w:t xml:space="preserve"> </w:t>
            </w:r>
            <w:r>
              <w:t>Operating system all version, fast typing "Dari Pashto and English”.</w:t>
            </w:r>
          </w:p>
          <w:p w:rsidR="00FB7941" w:rsidRDefault="00726ADA" w:rsidP="00FB7941">
            <w:pPr>
              <w:jc w:val="both"/>
            </w:pPr>
            <w:r>
              <w:t>Languages:</w:t>
            </w:r>
          </w:p>
          <w:tbl>
            <w:tblPr>
              <w:tblW w:w="63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268"/>
              <w:gridCol w:w="1269"/>
              <w:gridCol w:w="1575"/>
              <w:gridCol w:w="1080"/>
              <w:gridCol w:w="1152"/>
            </w:tblGrid>
            <w:tr w:rsidR="00882A63" w:rsidTr="00882A63">
              <w:trPr>
                <w:trHeight w:val="206"/>
              </w:trPr>
              <w:tc>
                <w:tcPr>
                  <w:tcW w:w="1268" w:type="dxa"/>
                </w:tcPr>
                <w:p w:rsidR="00882A63" w:rsidRDefault="00882A63" w:rsidP="00882A63">
                  <w:r>
                    <w:t>Languages</w:t>
                  </w:r>
                </w:p>
              </w:tc>
              <w:tc>
                <w:tcPr>
                  <w:tcW w:w="1269" w:type="dxa"/>
                </w:tcPr>
                <w:p w:rsidR="00882A63" w:rsidRDefault="00882A63" w:rsidP="00882A63">
                  <w:r>
                    <w:t>Speaking</w:t>
                  </w:r>
                </w:p>
              </w:tc>
              <w:tc>
                <w:tcPr>
                  <w:tcW w:w="1575" w:type="dxa"/>
                </w:tcPr>
                <w:p w:rsidR="00882A63" w:rsidRDefault="00882A63" w:rsidP="00882A63">
                  <w:r>
                    <w:t>Understanding</w:t>
                  </w:r>
                </w:p>
              </w:tc>
              <w:tc>
                <w:tcPr>
                  <w:tcW w:w="1080" w:type="dxa"/>
                </w:tcPr>
                <w:p w:rsidR="00882A63" w:rsidRDefault="00882A63" w:rsidP="00882A63">
                  <w:r>
                    <w:t>Writing</w:t>
                  </w:r>
                </w:p>
              </w:tc>
              <w:tc>
                <w:tcPr>
                  <w:tcW w:w="1152" w:type="dxa"/>
                </w:tcPr>
                <w:p w:rsidR="00882A63" w:rsidRDefault="00882A63" w:rsidP="00882A63">
                  <w:smartTag w:uri="urn:schemas-microsoft-com:office:smarttags" w:element="City">
                    <w:smartTag w:uri="urn:schemas-microsoft-com:office:smarttags" w:element="place">
                      <w:r>
                        <w:t>Reading</w:t>
                      </w:r>
                    </w:smartTag>
                  </w:smartTag>
                </w:p>
              </w:tc>
            </w:tr>
            <w:tr w:rsidR="00882A63" w:rsidTr="00882A63">
              <w:trPr>
                <w:trHeight w:val="219"/>
              </w:trPr>
              <w:tc>
                <w:tcPr>
                  <w:tcW w:w="1268" w:type="dxa"/>
                </w:tcPr>
                <w:p w:rsidR="00882A63" w:rsidRDefault="00882A63" w:rsidP="00882A63">
                  <w:r>
                    <w:t>English</w:t>
                  </w:r>
                </w:p>
              </w:tc>
              <w:tc>
                <w:tcPr>
                  <w:tcW w:w="1269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575" w:type="dxa"/>
                </w:tcPr>
                <w:p w:rsidR="00882A63" w:rsidRDefault="00882A63" w:rsidP="00882A63">
                  <w:pPr>
                    <w:rPr>
                      <w:lang w:bidi="ps-AF"/>
                    </w:rPr>
                  </w:pPr>
                  <w:r>
                    <w:t>Excellent</w:t>
                  </w:r>
                </w:p>
              </w:tc>
              <w:tc>
                <w:tcPr>
                  <w:tcW w:w="1080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152" w:type="dxa"/>
                </w:tcPr>
                <w:p w:rsidR="00882A63" w:rsidRDefault="00882A63" w:rsidP="00882A63">
                  <w:r>
                    <w:t>Excellent</w:t>
                  </w:r>
                </w:p>
              </w:tc>
            </w:tr>
            <w:tr w:rsidR="00882A63" w:rsidTr="00882A63">
              <w:trPr>
                <w:trHeight w:val="206"/>
              </w:trPr>
              <w:tc>
                <w:tcPr>
                  <w:tcW w:w="1268" w:type="dxa"/>
                </w:tcPr>
                <w:p w:rsidR="00882A63" w:rsidRDefault="00882A63" w:rsidP="00882A63">
                  <w:r>
                    <w:t>Dari</w:t>
                  </w:r>
                </w:p>
              </w:tc>
              <w:tc>
                <w:tcPr>
                  <w:tcW w:w="1269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575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080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152" w:type="dxa"/>
                </w:tcPr>
                <w:p w:rsidR="00882A63" w:rsidRDefault="00882A63" w:rsidP="00882A63">
                  <w:r>
                    <w:t>Excellent</w:t>
                  </w:r>
                </w:p>
              </w:tc>
            </w:tr>
            <w:tr w:rsidR="00882A63" w:rsidTr="00882A63">
              <w:trPr>
                <w:trHeight w:val="60"/>
              </w:trPr>
              <w:tc>
                <w:tcPr>
                  <w:tcW w:w="1268" w:type="dxa"/>
                </w:tcPr>
                <w:p w:rsidR="00882A63" w:rsidRDefault="00882A63" w:rsidP="00882A63">
                  <w:r>
                    <w:t>Pashto</w:t>
                  </w:r>
                </w:p>
              </w:tc>
              <w:tc>
                <w:tcPr>
                  <w:tcW w:w="1269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575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080" w:type="dxa"/>
                </w:tcPr>
                <w:p w:rsidR="00882A63" w:rsidRDefault="00882A63" w:rsidP="00882A63">
                  <w:r>
                    <w:t>Excellent</w:t>
                  </w:r>
                </w:p>
              </w:tc>
              <w:tc>
                <w:tcPr>
                  <w:tcW w:w="1152" w:type="dxa"/>
                </w:tcPr>
                <w:p w:rsidR="00882A63" w:rsidRDefault="00882A63" w:rsidP="00882A63">
                  <w:r>
                    <w:t>Excellent</w:t>
                  </w:r>
                </w:p>
              </w:tc>
            </w:tr>
          </w:tbl>
          <w:p w:rsidR="00FB7941" w:rsidRPr="003363A5" w:rsidRDefault="00FE40DC" w:rsidP="00FE40DC">
            <w:pPr>
              <w:pBdr>
                <w:top w:val="single" w:sz="6" w:space="1" w:color="auto"/>
                <w:bottom w:val="single" w:sz="6" w:space="1" w:color="auto"/>
              </w:pBdr>
              <w:jc w:val="both"/>
              <w:rPr>
                <w:rFonts w:asciiTheme="majorHAnsi" w:eastAsiaTheme="majorEastAsia" w:hAnsiTheme="majorHAnsi" w:cstheme="majorBidi"/>
                <w:b/>
                <w:caps/>
                <w:color w:val="548AB7" w:themeColor="accent1" w:themeShade="BF"/>
                <w:sz w:val="22"/>
                <w:szCs w:val="24"/>
              </w:rPr>
            </w:pPr>
            <w:r w:rsidRPr="003363A5">
              <w:rPr>
                <w:rFonts w:asciiTheme="majorHAnsi" w:eastAsiaTheme="majorEastAsia" w:hAnsiTheme="majorHAnsi" w:cstheme="majorBidi"/>
                <w:b/>
                <w:caps/>
                <w:color w:val="548AB7" w:themeColor="accent1" w:themeShade="BF"/>
                <w:sz w:val="22"/>
                <w:szCs w:val="24"/>
              </w:rPr>
              <w:t>Work Ability</w:t>
            </w:r>
          </w:p>
          <w:p w:rsidR="00FE40DC" w:rsidRPr="00106808" w:rsidRDefault="00FE40DC" w:rsidP="00106808">
            <w:pPr>
              <w:jc w:val="both"/>
            </w:pPr>
            <w:r>
              <w:t>Able to work hard, active, smart, and creative, able to learn quickly and have affective communications and organization skills.</w:t>
            </w:r>
            <w:r w:rsidR="002E3F6B">
              <w:t xml:space="preserve">                                                                                                                                       </w:t>
            </w:r>
            <w:r w:rsidR="00106808">
              <w:t xml:space="preserve">                          </w:t>
            </w:r>
          </w:p>
        </w:tc>
      </w:tr>
    </w:tbl>
    <w:p w:rsidR="0043117B" w:rsidRDefault="002E3F6B" w:rsidP="004B7DCF">
      <w:pPr>
        <w:tabs>
          <w:tab w:val="left" w:pos="990"/>
        </w:tabs>
        <w:jc w:val="both"/>
      </w:pPr>
      <w:r>
        <w:t xml:space="preserve">                                                                                         Able to work as a leader of Team,</w:t>
      </w:r>
      <w:r w:rsidRPr="002E3F6B">
        <w:t xml:space="preserve"> </w:t>
      </w:r>
      <w:r>
        <w:t xml:space="preserve">Positive attitude and high level of </w:t>
      </w:r>
      <w:r w:rsidRPr="002E3F6B">
        <w:rPr>
          <w:color w:val="F2F2F2" w:themeColor="background1" w:themeShade="F2"/>
        </w:rPr>
        <w:t xml:space="preserve">initiation </w:t>
      </w:r>
      <w:r w:rsidRPr="002E3F6B">
        <w:rPr>
          <w:color w:val="FFFFFF" w:themeColor="background1"/>
        </w:rPr>
        <w:t xml:space="preserve"> </w:t>
      </w:r>
      <w:r>
        <w:t xml:space="preserve">                                                                        initiation, Patience and</w:t>
      </w:r>
      <w:r w:rsidR="00C57C14">
        <w:t xml:space="preserve"> high tolerance regarding a flexible environment.</w:t>
      </w:r>
      <w:r>
        <w:t xml:space="preserve"> </w:t>
      </w:r>
    </w:p>
    <w:sectPr w:rsidR="0043117B" w:rsidSect="00480673">
      <w:headerReference w:type="default" r:id="rId13"/>
      <w:pgSz w:w="12240" w:h="15840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59C" w:rsidRDefault="007B259C" w:rsidP="000C45FF">
      <w:r>
        <w:separator/>
      </w:r>
    </w:p>
  </w:endnote>
  <w:endnote w:type="continuationSeparator" w:id="0">
    <w:p w:rsidR="007B259C" w:rsidRDefault="007B259C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59C" w:rsidRDefault="007B259C" w:rsidP="000C45FF">
      <w:r>
        <w:separator/>
      </w:r>
    </w:p>
  </w:footnote>
  <w:footnote w:type="continuationSeparator" w:id="0">
    <w:p w:rsidR="007B259C" w:rsidRDefault="007B259C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45FF" w:rsidRDefault="000C45FF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4D6F4968" wp14:editId="13F6376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8677C"/>
    <w:multiLevelType w:val="hybridMultilevel"/>
    <w:tmpl w:val="8DDA820E"/>
    <w:lvl w:ilvl="0" w:tplc="F2C2C7C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96"/>
    <w:rsid w:val="000036B1"/>
    <w:rsid w:val="00010AE0"/>
    <w:rsid w:val="00036450"/>
    <w:rsid w:val="0004330B"/>
    <w:rsid w:val="00071AFC"/>
    <w:rsid w:val="00094499"/>
    <w:rsid w:val="000B2D3C"/>
    <w:rsid w:val="000C45FF"/>
    <w:rsid w:val="000C55C9"/>
    <w:rsid w:val="000E142F"/>
    <w:rsid w:val="000E2E39"/>
    <w:rsid w:val="000E3FD1"/>
    <w:rsid w:val="00106808"/>
    <w:rsid w:val="00107AEC"/>
    <w:rsid w:val="00111EFC"/>
    <w:rsid w:val="00112054"/>
    <w:rsid w:val="0011297E"/>
    <w:rsid w:val="001525E1"/>
    <w:rsid w:val="00180329"/>
    <w:rsid w:val="0019001F"/>
    <w:rsid w:val="001A74A5"/>
    <w:rsid w:val="001B2ABD"/>
    <w:rsid w:val="001D6AED"/>
    <w:rsid w:val="001E0391"/>
    <w:rsid w:val="001E1759"/>
    <w:rsid w:val="001F1ECC"/>
    <w:rsid w:val="002400EB"/>
    <w:rsid w:val="00256CF7"/>
    <w:rsid w:val="00281FD5"/>
    <w:rsid w:val="00297D16"/>
    <w:rsid w:val="002C5C24"/>
    <w:rsid w:val="002E3F6B"/>
    <w:rsid w:val="0030481B"/>
    <w:rsid w:val="00310D2A"/>
    <w:rsid w:val="003156FC"/>
    <w:rsid w:val="003254B5"/>
    <w:rsid w:val="003363A5"/>
    <w:rsid w:val="0037121F"/>
    <w:rsid w:val="00390E7A"/>
    <w:rsid w:val="003943AB"/>
    <w:rsid w:val="003A6B7D"/>
    <w:rsid w:val="003B06CA"/>
    <w:rsid w:val="003C1246"/>
    <w:rsid w:val="003F6C65"/>
    <w:rsid w:val="0040541C"/>
    <w:rsid w:val="004071FC"/>
    <w:rsid w:val="004143DC"/>
    <w:rsid w:val="004442B3"/>
    <w:rsid w:val="004442FE"/>
    <w:rsid w:val="00445376"/>
    <w:rsid w:val="00445947"/>
    <w:rsid w:val="004462E3"/>
    <w:rsid w:val="00451FBE"/>
    <w:rsid w:val="00480673"/>
    <w:rsid w:val="004813B3"/>
    <w:rsid w:val="00486989"/>
    <w:rsid w:val="00495026"/>
    <w:rsid w:val="00496591"/>
    <w:rsid w:val="004A4179"/>
    <w:rsid w:val="004B7DCF"/>
    <w:rsid w:val="004C63E4"/>
    <w:rsid w:val="004D3011"/>
    <w:rsid w:val="005032FA"/>
    <w:rsid w:val="005262AC"/>
    <w:rsid w:val="00531221"/>
    <w:rsid w:val="005465BD"/>
    <w:rsid w:val="00586C22"/>
    <w:rsid w:val="005A2B60"/>
    <w:rsid w:val="005E24FD"/>
    <w:rsid w:val="005E39D5"/>
    <w:rsid w:val="00600670"/>
    <w:rsid w:val="00613DBB"/>
    <w:rsid w:val="0062123A"/>
    <w:rsid w:val="00645CC6"/>
    <w:rsid w:val="006462C9"/>
    <w:rsid w:val="00646E75"/>
    <w:rsid w:val="006533E5"/>
    <w:rsid w:val="0065690D"/>
    <w:rsid w:val="00660524"/>
    <w:rsid w:val="00661F88"/>
    <w:rsid w:val="006765D2"/>
    <w:rsid w:val="006771D0"/>
    <w:rsid w:val="006858B6"/>
    <w:rsid w:val="006973F6"/>
    <w:rsid w:val="006A485D"/>
    <w:rsid w:val="00707AEE"/>
    <w:rsid w:val="00715FCB"/>
    <w:rsid w:val="00716857"/>
    <w:rsid w:val="00723FCA"/>
    <w:rsid w:val="007253EC"/>
    <w:rsid w:val="00726ADA"/>
    <w:rsid w:val="00727F4F"/>
    <w:rsid w:val="00743101"/>
    <w:rsid w:val="0076167E"/>
    <w:rsid w:val="00762FBD"/>
    <w:rsid w:val="007775E1"/>
    <w:rsid w:val="00777B49"/>
    <w:rsid w:val="007867A0"/>
    <w:rsid w:val="007927F5"/>
    <w:rsid w:val="007B259C"/>
    <w:rsid w:val="007B5E77"/>
    <w:rsid w:val="007F1028"/>
    <w:rsid w:val="00802CA0"/>
    <w:rsid w:val="00831BC6"/>
    <w:rsid w:val="0085697D"/>
    <w:rsid w:val="00882A63"/>
    <w:rsid w:val="008B3CA9"/>
    <w:rsid w:val="008F3189"/>
    <w:rsid w:val="008F7972"/>
    <w:rsid w:val="00910067"/>
    <w:rsid w:val="00921E75"/>
    <w:rsid w:val="00924397"/>
    <w:rsid w:val="009260CD"/>
    <w:rsid w:val="0094450B"/>
    <w:rsid w:val="00952A64"/>
    <w:rsid w:val="00952C25"/>
    <w:rsid w:val="00963EF1"/>
    <w:rsid w:val="0096413D"/>
    <w:rsid w:val="00977332"/>
    <w:rsid w:val="009A6AEF"/>
    <w:rsid w:val="009C1920"/>
    <w:rsid w:val="009C556E"/>
    <w:rsid w:val="009D35B7"/>
    <w:rsid w:val="00A103E1"/>
    <w:rsid w:val="00A2118D"/>
    <w:rsid w:val="00A32F3F"/>
    <w:rsid w:val="00A364E2"/>
    <w:rsid w:val="00AD76E2"/>
    <w:rsid w:val="00AF6AE4"/>
    <w:rsid w:val="00B20152"/>
    <w:rsid w:val="00B220AA"/>
    <w:rsid w:val="00B34538"/>
    <w:rsid w:val="00B359E4"/>
    <w:rsid w:val="00B36B89"/>
    <w:rsid w:val="00B57D98"/>
    <w:rsid w:val="00B70850"/>
    <w:rsid w:val="00BA4875"/>
    <w:rsid w:val="00C0243F"/>
    <w:rsid w:val="00C066B6"/>
    <w:rsid w:val="00C078C4"/>
    <w:rsid w:val="00C35F69"/>
    <w:rsid w:val="00C37BA1"/>
    <w:rsid w:val="00C42785"/>
    <w:rsid w:val="00C4674C"/>
    <w:rsid w:val="00C506CF"/>
    <w:rsid w:val="00C57C14"/>
    <w:rsid w:val="00C72BED"/>
    <w:rsid w:val="00C9578B"/>
    <w:rsid w:val="00CB0055"/>
    <w:rsid w:val="00CE2537"/>
    <w:rsid w:val="00CF0599"/>
    <w:rsid w:val="00D13F03"/>
    <w:rsid w:val="00D22056"/>
    <w:rsid w:val="00D2522B"/>
    <w:rsid w:val="00D422DE"/>
    <w:rsid w:val="00D4469D"/>
    <w:rsid w:val="00D5459D"/>
    <w:rsid w:val="00D54C55"/>
    <w:rsid w:val="00D60033"/>
    <w:rsid w:val="00D7378F"/>
    <w:rsid w:val="00D8529C"/>
    <w:rsid w:val="00DA1F4D"/>
    <w:rsid w:val="00DB3BA8"/>
    <w:rsid w:val="00DD172A"/>
    <w:rsid w:val="00DD37A4"/>
    <w:rsid w:val="00DD7F36"/>
    <w:rsid w:val="00E25A26"/>
    <w:rsid w:val="00E35D78"/>
    <w:rsid w:val="00E4381A"/>
    <w:rsid w:val="00E501EF"/>
    <w:rsid w:val="00E55A8A"/>
    <w:rsid w:val="00E55D74"/>
    <w:rsid w:val="00E64420"/>
    <w:rsid w:val="00E65B93"/>
    <w:rsid w:val="00E804AD"/>
    <w:rsid w:val="00E8391B"/>
    <w:rsid w:val="00F21209"/>
    <w:rsid w:val="00F40D79"/>
    <w:rsid w:val="00F60274"/>
    <w:rsid w:val="00F77FB9"/>
    <w:rsid w:val="00F85896"/>
    <w:rsid w:val="00FA2F00"/>
    <w:rsid w:val="00FB068F"/>
    <w:rsid w:val="00FB7941"/>
    <w:rsid w:val="00FE40DC"/>
    <w:rsid w:val="00FE6AAE"/>
    <w:rsid w:val="00FF25DC"/>
    <w:rsid w:val="00FF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233552E8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024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0243F"/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y2iqfc">
    <w:name w:val="y2iqfc"/>
    <w:basedOn w:val="DefaultParagraphFont"/>
    <w:rsid w:val="00C0243F"/>
  </w:style>
  <w:style w:type="character" w:customStyle="1" w:styleId="tlid-translation">
    <w:name w:val="tlid-translation"/>
    <w:rsid w:val="00B34538"/>
  </w:style>
  <w:style w:type="paragraph" w:styleId="NoSpacing">
    <w:name w:val="No Spacing"/>
    <w:link w:val="NoSpacingChar"/>
    <w:uiPriority w:val="1"/>
    <w:qFormat/>
    <w:rsid w:val="00480673"/>
    <w:rPr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80673"/>
    <w:rPr>
      <w:sz w:val="22"/>
      <w:szCs w:val="22"/>
      <w:lang w:eastAsia="en-US"/>
    </w:rPr>
  </w:style>
  <w:style w:type="character" w:customStyle="1" w:styleId="q4iawc">
    <w:name w:val="q4iawc"/>
    <w:basedOn w:val="DefaultParagraphFont"/>
    <w:rsid w:val="00707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1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3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0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1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07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6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6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noorrahman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AD4332C2CD24716B1CE229B9B4674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8253B7-16EE-4C8D-A154-9BD9876E56C0}"/>
      </w:docPartPr>
      <w:docPartBody>
        <w:p w:rsidR="008D3B76" w:rsidRDefault="0011008F">
          <w:pPr>
            <w:pStyle w:val="DAD4332C2CD24716B1CE229B9B46742C"/>
          </w:pPr>
          <w:r w:rsidRPr="00CB0055">
            <w:t>Contact</w:t>
          </w:r>
        </w:p>
      </w:docPartBody>
    </w:docPart>
    <w:docPart>
      <w:docPartPr>
        <w:name w:val="63DD047EADDC4BBAAD8128694BC70B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CDFC9-A587-408F-8024-CF80B0C42550}"/>
      </w:docPartPr>
      <w:docPartBody>
        <w:p w:rsidR="008D3B76" w:rsidRDefault="0011008F">
          <w:pPr>
            <w:pStyle w:val="63DD047EADDC4BBAAD8128694BC70BAB"/>
          </w:pPr>
          <w:r w:rsidRPr="00036450">
            <w:t>EDUCATION</w:t>
          </w:r>
        </w:p>
      </w:docPartBody>
    </w:docPart>
    <w:docPart>
      <w:docPartPr>
        <w:name w:val="A168346CA0F5489690DF2B4F9CAE2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4A4B2-F265-4E8B-A68F-D2A4CD7870B4}"/>
      </w:docPartPr>
      <w:docPartBody>
        <w:p w:rsidR="008D3B76" w:rsidRDefault="0011008F">
          <w:pPr>
            <w:pStyle w:val="A168346CA0F5489690DF2B4F9CAE267C"/>
          </w:pPr>
          <w:r w:rsidRPr="00036450">
            <w:t>WORK EXPERIENCE</w:t>
          </w:r>
        </w:p>
      </w:docPartBody>
    </w:docPart>
    <w:docPart>
      <w:docPartPr>
        <w:name w:val="0C16EB0EAA6A462CAEA94E7FC11427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88BE2E-5329-47ED-9274-71E443457FA0}"/>
      </w:docPartPr>
      <w:docPartBody>
        <w:p w:rsidR="008D3B76" w:rsidRDefault="0011008F">
          <w:pPr>
            <w:pStyle w:val="0C16EB0EAA6A462CAEA94E7FC114276B"/>
          </w:pPr>
          <w:r w:rsidRPr="00036450">
            <w:rPr>
              <w:rStyle w:val="Heading2Char"/>
            </w:rPr>
            <w:t>SKILLS</w:t>
          </w:r>
        </w:p>
      </w:docPartBody>
    </w:docPart>
    <w:docPart>
      <w:docPartPr>
        <w:name w:val="9B238B85F7A34B0FBF0D134BFD431B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A37C6-FB1B-480D-AFF4-9C3F56DE58CF}"/>
      </w:docPartPr>
      <w:docPartBody>
        <w:p w:rsidR="00F414F5" w:rsidRDefault="00A726BB" w:rsidP="00A726BB">
          <w:pPr>
            <w:pStyle w:val="9B238B85F7A34B0FBF0D134BFD431B7D"/>
          </w:pPr>
          <w:r>
            <w:rPr>
              <w:rFonts w:asciiTheme="majorHAnsi" w:eastAsiaTheme="majorEastAsia" w:hAnsiTheme="majorHAnsi" w:cstheme="majorBidi"/>
              <w:caps/>
              <w:color w:val="5B9BD5" w:themeColor="accent1"/>
              <w:sz w:val="80"/>
              <w:szCs w:val="8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08F"/>
    <w:rsid w:val="000A58EB"/>
    <w:rsid w:val="000F6A2F"/>
    <w:rsid w:val="00102552"/>
    <w:rsid w:val="0011008F"/>
    <w:rsid w:val="00115304"/>
    <w:rsid w:val="00154059"/>
    <w:rsid w:val="001A7330"/>
    <w:rsid w:val="00432870"/>
    <w:rsid w:val="00477370"/>
    <w:rsid w:val="005665BB"/>
    <w:rsid w:val="00576C38"/>
    <w:rsid w:val="006646BB"/>
    <w:rsid w:val="006F2769"/>
    <w:rsid w:val="00716A3F"/>
    <w:rsid w:val="007F6A74"/>
    <w:rsid w:val="00835C7F"/>
    <w:rsid w:val="00870F94"/>
    <w:rsid w:val="008D3B76"/>
    <w:rsid w:val="00925CE6"/>
    <w:rsid w:val="009323CC"/>
    <w:rsid w:val="00965C79"/>
    <w:rsid w:val="0099210D"/>
    <w:rsid w:val="009962B9"/>
    <w:rsid w:val="009B28CF"/>
    <w:rsid w:val="00A726BB"/>
    <w:rsid w:val="00A82C98"/>
    <w:rsid w:val="00B1311B"/>
    <w:rsid w:val="00B56DA9"/>
    <w:rsid w:val="00B670CD"/>
    <w:rsid w:val="00D4430B"/>
    <w:rsid w:val="00D87700"/>
    <w:rsid w:val="00F3248D"/>
    <w:rsid w:val="00F414F5"/>
    <w:rsid w:val="00FA6B02"/>
    <w:rsid w:val="00FF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5B9BD5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B0399D00C4D4A83C315BD03458605">
    <w:name w:val="F94B0399D00C4D4A83C315BD03458605"/>
  </w:style>
  <w:style w:type="paragraph" w:customStyle="1" w:styleId="F023A1A0C35C4ABCB92E1B2220F623F9">
    <w:name w:val="F023A1A0C35C4ABCB92E1B2220F623F9"/>
  </w:style>
  <w:style w:type="paragraph" w:customStyle="1" w:styleId="D1DEFCD93FB94451BCC2B653BF29A99F">
    <w:name w:val="D1DEFCD93FB94451BCC2B653BF29A99F"/>
  </w:style>
  <w:style w:type="paragraph" w:customStyle="1" w:styleId="AA765026680F4542AD7946E892EC37F0">
    <w:name w:val="AA765026680F4542AD7946E892EC37F0"/>
  </w:style>
  <w:style w:type="paragraph" w:customStyle="1" w:styleId="DAD4332C2CD24716B1CE229B9B46742C">
    <w:name w:val="DAD4332C2CD24716B1CE229B9B46742C"/>
  </w:style>
  <w:style w:type="paragraph" w:customStyle="1" w:styleId="DB85B4CF261B414D973113FC10BBB9D3">
    <w:name w:val="DB85B4CF261B414D973113FC10BBB9D3"/>
  </w:style>
  <w:style w:type="paragraph" w:customStyle="1" w:styleId="A07E9F0B21874C5987CC786FD2689808">
    <w:name w:val="A07E9F0B21874C5987CC786FD2689808"/>
  </w:style>
  <w:style w:type="paragraph" w:customStyle="1" w:styleId="BD4B9BD70364457A8C82EC33C9881DF9">
    <w:name w:val="BD4B9BD70364457A8C82EC33C9881DF9"/>
  </w:style>
  <w:style w:type="paragraph" w:customStyle="1" w:styleId="944A1D4E129E4D30A572D5A8664C1110">
    <w:name w:val="944A1D4E129E4D30A572D5A8664C1110"/>
  </w:style>
  <w:style w:type="paragraph" w:customStyle="1" w:styleId="DC476B642C724CABBC4B54D552B75DA7">
    <w:name w:val="DC476B642C724CABBC4B54D552B75DA7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53764E8835914C8F8951E9EFAC8BEE77">
    <w:name w:val="53764E8835914C8F8951E9EFAC8BEE77"/>
  </w:style>
  <w:style w:type="paragraph" w:customStyle="1" w:styleId="F0445592AC51448B91EFFE80CC92FAB9">
    <w:name w:val="F0445592AC51448B91EFFE80CC92FAB9"/>
  </w:style>
  <w:style w:type="paragraph" w:customStyle="1" w:styleId="06FF931C2033472582430F641352857D">
    <w:name w:val="06FF931C2033472582430F641352857D"/>
  </w:style>
  <w:style w:type="paragraph" w:customStyle="1" w:styleId="CA91ED5875F24D8FB26CA4E718F39B7B">
    <w:name w:val="CA91ED5875F24D8FB26CA4E718F39B7B"/>
  </w:style>
  <w:style w:type="paragraph" w:customStyle="1" w:styleId="1FAF6724BA2242D8BD52D6CCB8A0960E">
    <w:name w:val="1FAF6724BA2242D8BD52D6CCB8A0960E"/>
  </w:style>
  <w:style w:type="paragraph" w:customStyle="1" w:styleId="8CACAA2FC3EA45AC94FEAE45AB61FF9F">
    <w:name w:val="8CACAA2FC3EA45AC94FEAE45AB61FF9F"/>
  </w:style>
  <w:style w:type="paragraph" w:customStyle="1" w:styleId="63DD047EADDC4BBAAD8128694BC70BAB">
    <w:name w:val="63DD047EADDC4BBAAD8128694BC70BAB"/>
  </w:style>
  <w:style w:type="paragraph" w:customStyle="1" w:styleId="59D1EDB2E32440809161FC5564AE3118">
    <w:name w:val="59D1EDB2E32440809161FC5564AE3118"/>
  </w:style>
  <w:style w:type="paragraph" w:customStyle="1" w:styleId="FE28FA8CF3EB459BB028A36D974A3E10">
    <w:name w:val="FE28FA8CF3EB459BB028A36D974A3E10"/>
  </w:style>
  <w:style w:type="paragraph" w:customStyle="1" w:styleId="F6C9CF294EE04C0C84F47E2ABDDF1DCC">
    <w:name w:val="F6C9CF294EE04C0C84F47E2ABDDF1DCC"/>
  </w:style>
  <w:style w:type="paragraph" w:customStyle="1" w:styleId="7CA256A3DCAF48D6A1507A7AF0F7D533">
    <w:name w:val="7CA256A3DCAF48D6A1507A7AF0F7D533"/>
  </w:style>
  <w:style w:type="paragraph" w:customStyle="1" w:styleId="E3231ADD5D704A3BAA48646CB88A5A7F">
    <w:name w:val="E3231ADD5D704A3BAA48646CB88A5A7F"/>
  </w:style>
  <w:style w:type="paragraph" w:customStyle="1" w:styleId="EDFA63F32DCF4D08A03F9105C316AECC">
    <w:name w:val="EDFA63F32DCF4D08A03F9105C316AECC"/>
  </w:style>
  <w:style w:type="paragraph" w:customStyle="1" w:styleId="7816EF7BDB3F4FC6BAD5CBA558A6A5A4">
    <w:name w:val="7816EF7BDB3F4FC6BAD5CBA558A6A5A4"/>
  </w:style>
  <w:style w:type="paragraph" w:customStyle="1" w:styleId="A168346CA0F5489690DF2B4F9CAE267C">
    <w:name w:val="A168346CA0F5489690DF2B4F9CAE267C"/>
  </w:style>
  <w:style w:type="paragraph" w:customStyle="1" w:styleId="32A21C70E85D4FAD993AD594581E8116">
    <w:name w:val="32A21C70E85D4FAD993AD594581E8116"/>
  </w:style>
  <w:style w:type="paragraph" w:customStyle="1" w:styleId="C47B49DBD30146B6AF207465849F874A">
    <w:name w:val="C47B49DBD30146B6AF207465849F874A"/>
  </w:style>
  <w:style w:type="paragraph" w:customStyle="1" w:styleId="472F60B128034F919D04F0EFF6816A9C">
    <w:name w:val="472F60B128034F919D04F0EFF6816A9C"/>
  </w:style>
  <w:style w:type="paragraph" w:customStyle="1" w:styleId="18A668348DD64F929F9BE7CA0939EC3D">
    <w:name w:val="18A668348DD64F929F9BE7CA0939EC3D"/>
  </w:style>
  <w:style w:type="paragraph" w:customStyle="1" w:styleId="1F0C8A8F3EAA4A4FB8AE357C9F114C32">
    <w:name w:val="1F0C8A8F3EAA4A4FB8AE357C9F114C32"/>
  </w:style>
  <w:style w:type="paragraph" w:customStyle="1" w:styleId="E149B022CFE1444D902F084F280DB10D">
    <w:name w:val="E149B022CFE1444D902F084F280DB10D"/>
  </w:style>
  <w:style w:type="paragraph" w:customStyle="1" w:styleId="3444AFBFBED8436588E0FDE4C3617B7E">
    <w:name w:val="3444AFBFBED8436588E0FDE4C3617B7E"/>
  </w:style>
  <w:style w:type="paragraph" w:customStyle="1" w:styleId="D40374854CD64291AA38CEED94012D12">
    <w:name w:val="D40374854CD64291AA38CEED94012D12"/>
  </w:style>
  <w:style w:type="paragraph" w:customStyle="1" w:styleId="9A205BA84B854912A9815F98DF34DC3E">
    <w:name w:val="9A205BA84B854912A9815F98DF34DC3E"/>
  </w:style>
  <w:style w:type="paragraph" w:customStyle="1" w:styleId="939E936FEED64BC89C5023B58F3F50D8">
    <w:name w:val="939E936FEED64BC89C5023B58F3F50D8"/>
  </w:style>
  <w:style w:type="paragraph" w:customStyle="1" w:styleId="FEBF54835DB541F6B077A8B9CE22867C">
    <w:name w:val="FEBF54835DB541F6B077A8B9CE22867C"/>
  </w:style>
  <w:style w:type="paragraph" w:customStyle="1" w:styleId="7DAD6BF96A5546B79D8264D2691C262D">
    <w:name w:val="7DAD6BF96A5546B79D8264D2691C262D"/>
  </w:style>
  <w:style w:type="paragraph" w:customStyle="1" w:styleId="09068581DC4A42C893F8BB594289B699">
    <w:name w:val="09068581DC4A42C893F8BB594289B699"/>
  </w:style>
  <w:style w:type="paragraph" w:customStyle="1" w:styleId="8E4CE2BB08C14F6F8496FEC9AE433D5B">
    <w:name w:val="8E4CE2BB08C14F6F8496FEC9AE433D5B"/>
  </w:style>
  <w:style w:type="paragraph" w:customStyle="1" w:styleId="DCD5202A4E5445D3BF21D8FE2BACC734">
    <w:name w:val="DCD5202A4E5445D3BF21D8FE2BACC734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0C16EB0EAA6A462CAEA94E7FC114276B">
    <w:name w:val="0C16EB0EAA6A462CAEA94E7FC114276B"/>
  </w:style>
  <w:style w:type="paragraph" w:customStyle="1" w:styleId="2B971F05E6814311945C22FE9C22D600">
    <w:name w:val="2B971F05E6814311945C22FE9C22D600"/>
    <w:rsid w:val="00A726BB"/>
  </w:style>
  <w:style w:type="paragraph" w:customStyle="1" w:styleId="11586A2169CB4BC3BCC8E18DC714434B">
    <w:name w:val="11586A2169CB4BC3BCC8E18DC714434B"/>
    <w:rsid w:val="00A726BB"/>
  </w:style>
  <w:style w:type="paragraph" w:customStyle="1" w:styleId="9B238B85F7A34B0FBF0D134BFD431B7D">
    <w:name w:val="9B238B85F7A34B0FBF0D134BFD431B7D"/>
    <w:rsid w:val="00A726BB"/>
  </w:style>
  <w:style w:type="paragraph" w:customStyle="1" w:styleId="6964713200AE41E59FD174BE7D25DD42">
    <w:name w:val="6964713200AE41E59FD174BE7D25DD42"/>
    <w:rsid w:val="00A726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resume.dotx</Template>
  <TotalTime>0</TotalTime>
  <Pages>2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COVER LETTER</vt:lpstr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COVER LETTER</dc:title>
  <dc:subject/>
  <dc:creator/>
  <cp:keywords/>
  <dc:description/>
  <cp:lastModifiedBy/>
  <cp:revision>1</cp:revision>
  <dcterms:created xsi:type="dcterms:W3CDTF">2022-03-31T06:01:00Z</dcterms:created>
  <dcterms:modified xsi:type="dcterms:W3CDTF">2022-10-02T08:18:00Z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