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F0937" w:rsidRDefault="00CF21AE" w:rsidP="00CF21AE">
      <w:pPr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="00973F57" w:rsidRPr="00973F57">
        <w:rPr>
          <w:sz w:val="22"/>
          <w:szCs w:val="22"/>
        </w:rPr>
        <w:t xml:space="preserve">        </w:t>
      </w:r>
    </w:p>
    <w:p w:rsidR="00BF0937" w:rsidRDefault="00BF0937" w:rsidP="00973F57">
      <w:pPr>
        <w:rPr>
          <w:sz w:val="22"/>
          <w:szCs w:val="22"/>
        </w:rPr>
      </w:pPr>
    </w:p>
    <w:tbl>
      <w:tblPr>
        <w:tblW w:w="0" w:type="auto"/>
        <w:jc w:val="right"/>
        <w:tblLayout w:type="fixed"/>
        <w:tblLook w:val="0000" w:firstRow="0" w:lastRow="0" w:firstColumn="0" w:lastColumn="0" w:noHBand="0" w:noVBand="0"/>
      </w:tblPr>
      <w:tblGrid>
        <w:gridCol w:w="2436"/>
        <w:gridCol w:w="2748"/>
      </w:tblGrid>
      <w:tr w:rsidR="00B62E3B">
        <w:trPr>
          <w:trHeight w:val="1088"/>
          <w:jc w:val="right"/>
        </w:trPr>
        <w:tc>
          <w:tcPr>
            <w:tcW w:w="2436" w:type="dxa"/>
          </w:tcPr>
          <w:p w:rsidR="00B62E3B" w:rsidRDefault="00973F57">
            <w:pPr>
              <w:pStyle w:val="Address2"/>
            </w:pPr>
            <w:r>
              <w:br w:type="page"/>
            </w:r>
          </w:p>
          <w:p w:rsidR="00B62E3B" w:rsidRDefault="00B62E3B"/>
          <w:p w:rsidR="00B62E3B" w:rsidRDefault="00B62E3B">
            <w:pPr>
              <w:jc w:val="right"/>
            </w:pPr>
          </w:p>
        </w:tc>
        <w:tc>
          <w:tcPr>
            <w:tcW w:w="2748" w:type="dxa"/>
          </w:tcPr>
          <w:p w:rsidR="00B62E3B" w:rsidRDefault="00C743D8">
            <w:pPr>
              <w:pStyle w:val="Address1"/>
            </w:pPr>
            <w:proofErr w:type="spellStart"/>
            <w:r>
              <w:t>Shahr</w:t>
            </w:r>
            <w:proofErr w:type="spellEnd"/>
            <w:r>
              <w:t xml:space="preserve"> e naw</w:t>
            </w:r>
            <w:r w:rsidR="00B62E3B">
              <w:t>, Kabul, Afghanistan</w:t>
            </w:r>
          </w:p>
          <w:p w:rsidR="00B62E3B" w:rsidRDefault="001F6086" w:rsidP="00C743D8">
            <w:pPr>
              <w:pStyle w:val="Address1"/>
            </w:pPr>
            <w:r>
              <w:t xml:space="preserve">Phone: </w:t>
            </w:r>
            <w:r w:rsidR="00C743D8">
              <w:t>0799386388-0777386388</w:t>
            </w:r>
          </w:p>
          <w:p w:rsidR="00C743D8" w:rsidRDefault="00B62E3B" w:rsidP="00C743D8">
            <w:pPr>
              <w:pStyle w:val="Address1"/>
            </w:pPr>
            <w:r>
              <w:t>Email:</w:t>
            </w:r>
            <w:r w:rsidR="00C743D8">
              <w:t xml:space="preserve"> </w:t>
            </w:r>
            <w:hyperlink r:id="rId7" w:history="1">
              <w:r w:rsidR="00C743D8" w:rsidRPr="00287186">
                <w:rPr>
                  <w:rStyle w:val="Hyperlink"/>
                </w:rPr>
                <w:t>faridborzo@hotmail.com</w:t>
              </w:r>
            </w:hyperlink>
          </w:p>
          <w:p w:rsidR="00C743D8" w:rsidRDefault="00C743D8" w:rsidP="00C743D8">
            <w:pPr>
              <w:pStyle w:val="Address1"/>
            </w:pPr>
            <w:r>
              <w:t xml:space="preserve">            </w:t>
            </w:r>
            <w:hyperlink r:id="rId8" w:history="1">
              <w:r w:rsidRPr="00287186">
                <w:rPr>
                  <w:rStyle w:val="Hyperlink"/>
                </w:rPr>
                <w:t>faridborzo@gmail.com</w:t>
              </w:r>
            </w:hyperlink>
          </w:p>
          <w:p w:rsidR="00C743D8" w:rsidRDefault="00C743D8" w:rsidP="00C743D8">
            <w:pPr>
              <w:pStyle w:val="Address1"/>
            </w:pPr>
            <w:r>
              <w:t xml:space="preserve">           </w:t>
            </w:r>
          </w:p>
          <w:p w:rsidR="00B62E3B" w:rsidRDefault="00C743D8" w:rsidP="00C743D8">
            <w:pPr>
              <w:pStyle w:val="Address1"/>
            </w:pPr>
            <w:r>
              <w:t xml:space="preserve">    </w:t>
            </w:r>
            <w:r w:rsidR="00B62E3B">
              <w:t xml:space="preserve">            </w:t>
            </w:r>
          </w:p>
        </w:tc>
      </w:tr>
    </w:tbl>
    <w:p w:rsidR="00B62E3B" w:rsidRDefault="00581A88">
      <w:pPr>
        <w:pStyle w:val="Name"/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614680</wp:posOffset>
                </wp:positionV>
                <wp:extent cx="4445000" cy="0"/>
                <wp:effectExtent l="0" t="19050" r="12700" b="0"/>
                <wp:wrapNone/>
                <wp:docPr id="2" name="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445000" cy="0"/>
                        </a:xfrm>
                        <a:prstGeom prst="line">
                          <a:avLst/>
                        </a:prstGeom>
                        <a:noFill/>
                        <a:ln w="317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01A5E5" id=" 3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pt,48.4pt" to="45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" strokeweight="2.5pt">
                <o:lock v:ext="edit" shapetype="f"/>
              </v:line>
            </w:pict>
          </mc:Fallback>
        </mc:AlternateContent>
      </w:r>
      <w:r w:rsidR="00C743D8">
        <w:rPr>
          <w:noProof/>
          <w:sz w:val="20"/>
        </w:rPr>
        <w:t>Ahmad Farid Faqiryar</w:t>
      </w:r>
    </w:p>
    <w:tbl>
      <w:tblPr>
        <w:tblW w:w="9320" w:type="dxa"/>
        <w:tblInd w:w="-392" w:type="dxa"/>
        <w:tblLayout w:type="fixed"/>
        <w:tblLook w:val="0000" w:firstRow="0" w:lastRow="0" w:firstColumn="0" w:lastColumn="0" w:noHBand="0" w:noVBand="0"/>
      </w:tblPr>
      <w:tblGrid>
        <w:gridCol w:w="2300"/>
        <w:gridCol w:w="4180"/>
        <w:gridCol w:w="2840"/>
      </w:tblGrid>
      <w:tr w:rsidR="00B62E3B" w:rsidTr="00D9100F">
        <w:trPr>
          <w:trHeight w:val="2875"/>
        </w:trPr>
        <w:tc>
          <w:tcPr>
            <w:tcW w:w="2300" w:type="dxa"/>
          </w:tcPr>
          <w:p w:rsidR="00B62E3B" w:rsidRDefault="00B62E3B" w:rsidP="003E3BBE">
            <w:pPr>
              <w:pStyle w:val="SectionTitle"/>
            </w:pPr>
            <w:r>
              <w:t>Personal data:</w:t>
            </w:r>
          </w:p>
          <w:p w:rsidR="00B62E3B" w:rsidRDefault="00581A8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1E08948E" wp14:editId="4A37CAFA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744631</wp:posOffset>
                      </wp:positionV>
                      <wp:extent cx="1577975" cy="262890"/>
                      <wp:effectExtent l="0" t="0" r="3175" b="3810"/>
                      <wp:wrapSquare wrapText="bothSides"/>
                      <wp:docPr id="1" name="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 bwMode="auto">
                              <a:xfrm>
                                <a:off x="0" y="0"/>
                                <a:ext cx="1577975" cy="26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EAEAEA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62E3B" w:rsidRDefault="00B62E3B">
                                  <w:pPr>
                                    <w:pStyle w:val="JobTitle"/>
                                    <w:spacing w:after="0" w:line="240" w:lineRule="auto"/>
                                    <w:rPr>
                                      <w:rFonts w:cs="Arial"/>
                                      <w:bCs/>
                                      <w:spacing w:val="0"/>
                                    </w:rPr>
                                  </w:pPr>
                                  <w:r>
                                    <w:t>Objectives: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08948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 5" o:spid="_x0000_s1026" type="#_x0000_t202" style="position:absolute;margin-left:-5.4pt;margin-top:58.65pt;width:124.25pt;height:20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" fillcolor="#eaeaea" strokecolor="white">
                      <v:path arrowok="t"/>
                      <v:textbox>
                        <w:txbxContent>
                          <w:p w:rsidR="00B62E3B" w:rsidRDefault="00B62E3B">
                            <w:pPr>
                              <w:pStyle w:val="JobTitle"/>
                              <w:spacing w:after="0" w:line="240" w:lineRule="auto"/>
                              <w:rPr>
                                <w:rFonts w:cs="Arial"/>
                                <w:bCs/>
                                <w:spacing w:val="0"/>
                              </w:rPr>
                            </w:pPr>
                            <w:r>
                              <w:t>Objectives: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  <w:tc>
          <w:tcPr>
            <w:tcW w:w="7020" w:type="dxa"/>
            <w:gridSpan w:val="2"/>
          </w:tcPr>
          <w:p w:rsidR="00B62E3B" w:rsidRDefault="00B62E3B">
            <w:pPr>
              <w:rPr>
                <w:rFonts w:ascii="Arial Unicode MS" w:eastAsia="Arial Unicode MS" w:hAnsi="Arial Unicode MS" w:cs="Arial Unicode MS"/>
                <w:sz w:val="2"/>
                <w:szCs w:val="2"/>
              </w:rPr>
            </w:pP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Father name:</w:t>
            </w:r>
            <w:r>
              <w:rPr>
                <w:rFonts w:eastAsia="Arial Unicode MS"/>
              </w:rPr>
              <w:tab/>
              <w:t xml:space="preserve">             </w:t>
            </w:r>
            <w:proofErr w:type="spellStart"/>
            <w:r w:rsidR="00C743D8">
              <w:rPr>
                <w:rFonts w:eastAsia="Arial Unicode MS"/>
              </w:rPr>
              <w:t>Amanuddin</w:t>
            </w:r>
            <w:proofErr w:type="spellEnd"/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Date of birth: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1972</w:t>
            </w: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Place of birth: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Kabul</w:t>
            </w:r>
            <w:r>
              <w:rPr>
                <w:rFonts w:eastAsia="Arial Unicode MS"/>
              </w:rPr>
              <w:t>, Afghanistan</w:t>
            </w:r>
          </w:p>
          <w:p w:rsidR="00B62E3B" w:rsidRDefault="00B62E3B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Nationality:</w:t>
            </w:r>
            <w:r>
              <w:rPr>
                <w:rFonts w:eastAsia="Arial Unicode MS"/>
              </w:rPr>
              <w:tab/>
              <w:t xml:space="preserve">             Afghan</w:t>
            </w:r>
          </w:p>
          <w:p w:rsidR="00B62E3B" w:rsidRDefault="00B62E3B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>Sex:</w:t>
            </w:r>
            <w:r>
              <w:rPr>
                <w:rFonts w:eastAsia="Arial Unicode MS"/>
              </w:rPr>
              <w:tab/>
            </w:r>
            <w:r>
              <w:rPr>
                <w:rFonts w:eastAsia="Arial Unicode MS"/>
              </w:rPr>
              <w:tab/>
              <w:t xml:space="preserve">             Male </w:t>
            </w:r>
          </w:p>
          <w:p w:rsidR="00B62E3B" w:rsidRDefault="00B62E3B" w:rsidP="00C743D8">
            <w:pPr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Marital status: </w:t>
            </w:r>
            <w:r>
              <w:rPr>
                <w:rFonts w:eastAsia="Arial Unicode MS"/>
              </w:rPr>
              <w:tab/>
              <w:t xml:space="preserve">             </w:t>
            </w:r>
            <w:r w:rsidR="00C743D8">
              <w:rPr>
                <w:rFonts w:eastAsia="Arial Unicode MS"/>
              </w:rPr>
              <w:t>Married</w:t>
            </w:r>
          </w:p>
          <w:p w:rsidR="00B62E3B" w:rsidRDefault="00B62E3B">
            <w:pPr>
              <w:rPr>
                <w:rFonts w:eastAsia="Arial Unicode MS"/>
              </w:rPr>
            </w:pPr>
          </w:p>
          <w:p w:rsidR="00B62E3B" w:rsidRDefault="00EF6938">
            <w:pPr>
              <w:jc w:val="both"/>
              <w:rPr>
                <w:lang w:val="en-GB"/>
              </w:rPr>
            </w:pPr>
            <w:r>
              <w:t xml:space="preserve">I see </w:t>
            </w:r>
            <w:r w:rsidR="00204A0F">
              <w:t>myself</w:t>
            </w:r>
            <w:r>
              <w:t xml:space="preserve"> a highly motivated person</w:t>
            </w:r>
            <w:r w:rsidR="00CE52DA">
              <w:t>,</w:t>
            </w:r>
            <w:r>
              <w:t xml:space="preserve"> who always wants to be a team member, in order to work and learn also to promote, in addition have </w:t>
            </w:r>
            <w:r>
              <w:rPr>
                <w:color w:val="000000"/>
              </w:rPr>
              <w:t>Proof ability to coordinate a team, making plans and controlling the process in a various working environment</w:t>
            </w:r>
            <w:r>
              <w:t xml:space="preserve">, since I think my </w:t>
            </w:r>
            <w:r w:rsidR="00204A0F">
              <w:t>self-capable</w:t>
            </w:r>
            <w:r>
              <w:t xml:space="preserve"> and keen enough to work under pressure and undertake field missions and perform more than what I am expected to</w:t>
            </w:r>
            <w:r w:rsidR="00B62E3B">
              <w:rPr>
                <w:lang w:val="en-GB"/>
              </w:rPr>
              <w:t>.</w:t>
            </w:r>
          </w:p>
        </w:tc>
      </w:tr>
      <w:tr w:rsidR="00B62E3B" w:rsidTr="00D9100F">
        <w:trPr>
          <w:trHeight w:val="8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Work experience:</w:t>
            </w:r>
          </w:p>
        </w:tc>
        <w:tc>
          <w:tcPr>
            <w:tcW w:w="7020" w:type="dxa"/>
            <w:gridSpan w:val="2"/>
          </w:tcPr>
          <w:p w:rsidR="0091488E" w:rsidRPr="008D533D" w:rsidRDefault="0091488E" w:rsidP="0091488E">
            <w:pPr>
              <w:rPr>
                <w:sz w:val="12"/>
                <w:szCs w:val="12"/>
              </w:rPr>
            </w:pPr>
          </w:p>
          <w:p w:rsidR="0091488E" w:rsidRDefault="00C743D8" w:rsidP="00CE52DA">
            <w:pPr>
              <w:rPr>
                <w:b/>
                <w:i/>
                <w:sz w:val="28"/>
                <w:szCs w:val="28"/>
              </w:rPr>
            </w:pPr>
            <w:bookmarkStart w:id="0" w:name="OLE_LINK29"/>
            <w:bookmarkStart w:id="1" w:name="OLE_LINK30"/>
            <w:r>
              <w:rPr>
                <w:b/>
              </w:rPr>
              <w:t>1995-1997</w:t>
            </w:r>
            <w:r w:rsidR="0091488E">
              <w:tab/>
            </w:r>
            <w:r>
              <w:rPr>
                <w:b/>
              </w:rPr>
              <w:t>Pri</w:t>
            </w:r>
            <w:r w:rsidR="00204A0F">
              <w:rPr>
                <w:b/>
              </w:rPr>
              <w:t>me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Ministry</w:t>
            </w:r>
            <w:r w:rsidR="00CE52DA">
              <w:rPr>
                <w:b/>
              </w:rPr>
              <w:t xml:space="preserve"> (</w:t>
            </w:r>
            <w:proofErr w:type="spellStart"/>
            <w:r w:rsidR="00CE52DA">
              <w:rPr>
                <w:b/>
              </w:rPr>
              <w:t>Sadart-e-Uzma</w:t>
            </w:r>
            <w:proofErr w:type="spellEnd"/>
            <w:r w:rsidR="00CE52DA">
              <w:rPr>
                <w:b/>
              </w:rPr>
              <w:t>),</w:t>
            </w:r>
            <w:r w:rsidR="0091488E">
              <w:rPr>
                <w:b/>
              </w:rPr>
              <w:t xml:space="preserve"> </w:t>
            </w:r>
            <w:r w:rsidR="00AA6EE6">
              <w:rPr>
                <w:bCs/>
              </w:rPr>
              <w:t>Kabul</w:t>
            </w:r>
            <w:r w:rsidR="0091488E">
              <w:rPr>
                <w:bCs/>
              </w:rPr>
              <w:t>, Afghanistan</w:t>
            </w:r>
          </w:p>
          <w:p w:rsidR="0091488E" w:rsidRDefault="0021324F" w:rsidP="00C743D8">
            <w:pPr>
              <w:pStyle w:val="JobTitle"/>
            </w:pPr>
            <w:r>
              <w:t xml:space="preserve">Admin </w:t>
            </w:r>
            <w:r w:rsidR="008D533D">
              <w:t>Officer</w:t>
            </w:r>
          </w:p>
          <w:p w:rsidR="00B3248F" w:rsidRDefault="00B3248F" w:rsidP="00DB5B5A">
            <w:pPr>
              <w:pStyle w:val="Achievement"/>
            </w:pPr>
            <w:r>
              <w:t>All Documentations duties.</w:t>
            </w:r>
          </w:p>
          <w:p w:rsidR="00D171C9" w:rsidRDefault="00B3248F" w:rsidP="00CE52DA">
            <w:pPr>
              <w:pStyle w:val="Achievement"/>
            </w:pPr>
            <w:r>
              <w:t xml:space="preserve">Preparing the </w:t>
            </w:r>
            <w:r w:rsidR="00CE52DA">
              <w:t>accounting forms (</w:t>
            </w:r>
            <w:r>
              <w:t>FS9</w:t>
            </w:r>
            <w:r w:rsidR="00CE52DA">
              <w:t>, FS5, M7, M16…etc)</w:t>
            </w:r>
          </w:p>
          <w:p w:rsidR="00D906BB" w:rsidRDefault="00D906BB" w:rsidP="00DB5B5A">
            <w:pPr>
              <w:pStyle w:val="Achievement"/>
            </w:pPr>
            <w:r>
              <w:t>Procurement of goods and services</w:t>
            </w:r>
          </w:p>
          <w:bookmarkEnd w:id="0"/>
          <w:bookmarkEnd w:id="1"/>
          <w:p w:rsidR="00D171C9" w:rsidRPr="008D533D" w:rsidRDefault="00D171C9" w:rsidP="00DB5B5A">
            <w:pPr>
              <w:pStyle w:val="Achievement"/>
            </w:pPr>
          </w:p>
          <w:p w:rsidR="008D533D" w:rsidRDefault="00C743D8" w:rsidP="00461FD5">
            <w:pPr>
              <w:rPr>
                <w:b/>
                <w:i/>
                <w:sz w:val="28"/>
                <w:szCs w:val="28"/>
              </w:rPr>
            </w:pPr>
            <w:r>
              <w:rPr>
                <w:b/>
              </w:rPr>
              <w:t xml:space="preserve">2004 </w:t>
            </w:r>
            <w:r w:rsidR="00461FD5">
              <w:rPr>
                <w:b/>
              </w:rPr>
              <w:t>–</w:t>
            </w:r>
            <w:r>
              <w:rPr>
                <w:b/>
              </w:rPr>
              <w:t xml:space="preserve"> 2006</w:t>
            </w:r>
            <w:bookmarkStart w:id="2" w:name="OLE_LINK7"/>
            <w:bookmarkStart w:id="3" w:name="OLE_LINK8"/>
            <w:r w:rsidR="00461FD5">
              <w:rPr>
                <w:b/>
              </w:rPr>
              <w:t xml:space="preserve"> </w:t>
            </w:r>
            <w:r>
              <w:rPr>
                <w:b/>
              </w:rPr>
              <w:t>CAO (Audit &amp;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Control Office)</w:t>
            </w:r>
            <w:bookmarkEnd w:id="2"/>
            <w:bookmarkEnd w:id="3"/>
            <w:r w:rsidR="008D533D">
              <w:rPr>
                <w:b/>
              </w:rPr>
              <w:t xml:space="preserve">, </w:t>
            </w:r>
            <w:r w:rsidR="008D533D">
              <w:rPr>
                <w:bCs/>
              </w:rPr>
              <w:t>Kabul, Afghanistan</w:t>
            </w:r>
          </w:p>
          <w:p w:rsidR="008D533D" w:rsidRDefault="00A62AF2" w:rsidP="000F4549">
            <w:pPr>
              <w:pStyle w:val="JobTitle"/>
            </w:pPr>
            <w:r>
              <w:t xml:space="preserve"> </w:t>
            </w:r>
            <w:r w:rsidR="000F4549">
              <w:t>Procurement manager:</w:t>
            </w:r>
          </w:p>
          <w:p w:rsidR="008D533D" w:rsidRPr="00CE52DA" w:rsidRDefault="00CE52DA" w:rsidP="00CE52DA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bookmarkStart w:id="4" w:name="OLE_LINK25"/>
            <w:bookmarkStart w:id="5" w:name="OLE_LINK26"/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</w:t>
            </w:r>
            <w:r w:rsidR="00A3334C"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 xml:space="preserve"> the procurement d</w:t>
            </w:r>
            <w:r w:rsidR="008D01C0"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ocuments</w:t>
            </w:r>
          </w:p>
          <w:p w:rsidR="008D01C0" w:rsidRDefault="008D01C0" w:rsidP="00DB5B5A">
            <w:pPr>
              <w:pStyle w:val="Achievement"/>
            </w:pPr>
            <w:r>
              <w:t xml:space="preserve">Keeping Records of </w:t>
            </w:r>
            <w:r w:rsidR="00C743D8">
              <w:t>Procurement</w:t>
            </w:r>
            <w:r>
              <w:t>, Contracts &amp; obligations</w:t>
            </w:r>
          </w:p>
          <w:p w:rsidR="008D01C0" w:rsidRDefault="008D01C0" w:rsidP="00DB5B5A">
            <w:pPr>
              <w:pStyle w:val="Achievement"/>
            </w:pPr>
            <w:r>
              <w:t xml:space="preserve">Preparing Expenditure and </w:t>
            </w:r>
            <w:r w:rsidR="00C743D8">
              <w:t>Procurement Plan</w:t>
            </w:r>
          </w:p>
          <w:p w:rsidR="008D01C0" w:rsidRDefault="008D01C0" w:rsidP="00DB5B5A">
            <w:pPr>
              <w:pStyle w:val="Achievement"/>
            </w:pPr>
            <w:r>
              <w:t xml:space="preserve">Receiving Bills and Preparing </w:t>
            </w:r>
            <w:r w:rsidR="00C743D8">
              <w:t xml:space="preserve">M3, M7 </w:t>
            </w:r>
          </w:p>
          <w:p w:rsidR="008D01C0" w:rsidRDefault="008D01C0" w:rsidP="00DB5B5A">
            <w:pPr>
              <w:pStyle w:val="Achievement"/>
            </w:pPr>
            <w:r>
              <w:t>Receipt Vouchers and checking of supporting documents</w:t>
            </w:r>
          </w:p>
          <w:p w:rsidR="008D01C0" w:rsidRDefault="008D01C0" w:rsidP="00DB5B5A">
            <w:pPr>
              <w:pStyle w:val="Achievement"/>
            </w:pPr>
            <w:r>
              <w:t xml:space="preserve">Preparing the Daily Expenses </w:t>
            </w:r>
            <w:r w:rsidR="00C743D8">
              <w:t>Document</w:t>
            </w:r>
          </w:p>
          <w:p w:rsidR="008D01C0" w:rsidRDefault="008D01C0" w:rsidP="00DB5B5A">
            <w:pPr>
              <w:pStyle w:val="Achievement"/>
            </w:pPr>
            <w:r>
              <w:t>Preparing Monthly and Quarterly</w:t>
            </w:r>
            <w:r w:rsidR="00CE52DA">
              <w:t xml:space="preserve"> Procurement </w:t>
            </w:r>
            <w:r>
              <w:t>Reports</w:t>
            </w:r>
          </w:p>
          <w:p w:rsidR="008D01C0" w:rsidRDefault="008D01C0" w:rsidP="00DB5B5A">
            <w:pPr>
              <w:pStyle w:val="Achievement"/>
            </w:pPr>
            <w:r w:rsidRPr="008D01C0">
              <w:t xml:space="preserve">Monitoring all </w:t>
            </w:r>
            <w:r w:rsidR="00C743D8">
              <w:t>C</w:t>
            </w:r>
            <w:r w:rsidR="007C550C">
              <w:t>o</w:t>
            </w:r>
            <w:r w:rsidR="00C743D8">
              <w:t>ntract</w:t>
            </w:r>
            <w:r w:rsidR="00CE52DA">
              <w:t>s</w:t>
            </w:r>
          </w:p>
          <w:p w:rsidR="00D56B14" w:rsidRDefault="00D56B14" w:rsidP="00DB5B5A">
            <w:pPr>
              <w:pStyle w:val="Achievement"/>
            </w:pPr>
            <w:r>
              <w:t xml:space="preserve">Keeping record of the </w:t>
            </w:r>
            <w:r w:rsidR="00CE52DA">
              <w:t>M3</w:t>
            </w:r>
            <w:r w:rsidR="007C550C">
              <w:t>, M7</w:t>
            </w:r>
          </w:p>
          <w:p w:rsidR="00D56B14" w:rsidRDefault="007C550C" w:rsidP="00DB5B5A">
            <w:pPr>
              <w:pStyle w:val="Achievement"/>
            </w:pPr>
            <w:r>
              <w:t>Preparing FS5 for distribution of goods</w:t>
            </w:r>
          </w:p>
          <w:bookmarkEnd w:id="4"/>
          <w:bookmarkEnd w:id="5"/>
          <w:p w:rsidR="008D01C0" w:rsidRDefault="008D01C0"/>
          <w:p w:rsidR="00B62E3B" w:rsidRDefault="004D508E" w:rsidP="00461FD5">
            <w:pPr>
              <w:rPr>
                <w:b/>
                <w:i/>
                <w:sz w:val="28"/>
                <w:szCs w:val="28"/>
              </w:rPr>
            </w:pPr>
            <w:bookmarkStart w:id="6" w:name="OLE_LINK1"/>
            <w:bookmarkStart w:id="7" w:name="OLE_LINK2"/>
            <w:bookmarkStart w:id="8" w:name="OLE_LINK19"/>
            <w:bookmarkStart w:id="9" w:name="OLE_LINK20"/>
            <w:r>
              <w:rPr>
                <w:b/>
              </w:rPr>
              <w:t>2006- 2011</w:t>
            </w:r>
            <w:bookmarkEnd w:id="6"/>
            <w:bookmarkEnd w:id="7"/>
            <w:r w:rsidR="00461FD5">
              <w:rPr>
                <w:b/>
              </w:rPr>
              <w:t xml:space="preserve"> </w:t>
            </w:r>
            <w:r>
              <w:rPr>
                <w:b/>
              </w:rPr>
              <w:t>CAO (Audit &amp;</w:t>
            </w:r>
            <w:r w:rsidR="00CE52DA">
              <w:rPr>
                <w:b/>
              </w:rPr>
              <w:t xml:space="preserve"> </w:t>
            </w:r>
            <w:r>
              <w:rPr>
                <w:b/>
              </w:rPr>
              <w:t>Control Office)</w:t>
            </w:r>
            <w:r w:rsidR="00B62E3B">
              <w:rPr>
                <w:b/>
              </w:rPr>
              <w:t xml:space="preserve">, </w:t>
            </w:r>
            <w:r w:rsidR="00197FF6">
              <w:rPr>
                <w:bCs/>
              </w:rPr>
              <w:t>Kabul</w:t>
            </w:r>
            <w:r w:rsidR="00B62E3B">
              <w:rPr>
                <w:bCs/>
              </w:rPr>
              <w:t xml:space="preserve">, </w:t>
            </w:r>
            <w:r w:rsidR="00197FF6">
              <w:rPr>
                <w:bCs/>
              </w:rPr>
              <w:t>Afghanistan</w:t>
            </w:r>
          </w:p>
          <w:p w:rsidR="00B62E3B" w:rsidRDefault="004D508E" w:rsidP="00A3334C">
            <w:pPr>
              <w:pStyle w:val="JobTitle"/>
            </w:pPr>
            <w:r>
              <w:t>Finance</w:t>
            </w:r>
            <w:r w:rsidR="00A3334C">
              <w:t xml:space="preserve"> </w:t>
            </w:r>
            <w:r w:rsidR="00046C94">
              <w:t>General</w:t>
            </w:r>
            <w:r>
              <w:t xml:space="preserve"> Manager  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 xml:space="preserve">Preparing </w:t>
            </w:r>
            <w:r w:rsidR="00A3334C" w:rsidRPr="00046C94">
              <w:t>annual</w:t>
            </w:r>
            <w:r w:rsidRPr="00046C94">
              <w:t xml:space="preserve"> budget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 xml:space="preserve">Preparing </w:t>
            </w:r>
            <w:proofErr w:type="spellStart"/>
            <w:r w:rsidRPr="00046C94">
              <w:t>Qatia</w:t>
            </w:r>
            <w:proofErr w:type="spellEnd"/>
            <w:r w:rsidR="00CE52DA">
              <w:t xml:space="preserve"> (financial statements</w:t>
            </w:r>
            <w:r w:rsidR="00E1494F" w:rsidRPr="00046C94">
              <w:t xml:space="preserve">) </w:t>
            </w:r>
          </w:p>
          <w:p w:rsidR="00555D75" w:rsidRPr="00046C94" w:rsidRDefault="00555D75" w:rsidP="00DB5B5A">
            <w:pPr>
              <w:pStyle w:val="Achievement"/>
            </w:pPr>
            <w:r w:rsidRPr="00046C94">
              <w:t xml:space="preserve">Monitoring the procurements procedures </w:t>
            </w:r>
          </w:p>
          <w:p w:rsidR="004D508E" w:rsidRPr="00CE52DA" w:rsidRDefault="004D508E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Recording of Transactions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Payroll Management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lastRenderedPageBreak/>
              <w:t>Preparing Financial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staff contracts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Financial Statements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Bank Reconciliation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Filing System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Tax Calculation</w:t>
            </w:r>
          </w:p>
          <w:p w:rsidR="00820F94" w:rsidRPr="00046C94" w:rsidRDefault="00820F94" w:rsidP="00DB5B5A">
            <w:pPr>
              <w:pStyle w:val="Achievement"/>
            </w:pPr>
            <w:r w:rsidRPr="00046C94">
              <w:t>Prepar</w:t>
            </w:r>
            <w:r w:rsidR="00CE52DA">
              <w:t>ing the declaration (</w:t>
            </w:r>
            <w:proofErr w:type="spellStart"/>
            <w:r w:rsidR="00CE52DA">
              <w:t>Ezhar</w:t>
            </w:r>
            <w:proofErr w:type="spellEnd"/>
            <w:r w:rsidR="00CE52DA">
              <w:t xml:space="preserve"> </w:t>
            </w:r>
            <w:proofErr w:type="spellStart"/>
            <w:r w:rsidR="00CE52DA">
              <w:t>nama</w:t>
            </w:r>
            <w:proofErr w:type="spellEnd"/>
            <w:r w:rsidRPr="00046C94">
              <w:t xml:space="preserve">) of employees </w:t>
            </w:r>
          </w:p>
          <w:p w:rsidR="004D508E" w:rsidRPr="00CE52DA" w:rsidRDefault="004D508E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CE52DA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Expenditure and budget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Receiving Bills and Preparing Payment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Responsible for payroll management and Taxation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Preparing bank reconciliation statements.</w:t>
            </w:r>
          </w:p>
          <w:p w:rsidR="004D508E" w:rsidRPr="00046C94" w:rsidRDefault="004D508E" w:rsidP="00DB5B5A">
            <w:pPr>
              <w:pStyle w:val="Achievement"/>
            </w:pPr>
            <w:r w:rsidRPr="00046C94">
              <w:t>Keeping record of the inventory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133742" w:rsidRPr="00046C94" w:rsidRDefault="00133742" w:rsidP="00DB5B5A">
            <w:pPr>
              <w:pStyle w:val="Achievement"/>
            </w:pPr>
            <w:r w:rsidRPr="00046C94">
              <w:t xml:space="preserve">Working with payroll System </w:t>
            </w:r>
          </w:p>
          <w:p w:rsidR="006742F3" w:rsidRPr="003E3BBE" w:rsidRDefault="00CE52DA" w:rsidP="003E3BBE">
            <w:pPr>
              <w:rPr>
                <w:b/>
              </w:rPr>
            </w:pPr>
            <w:bookmarkStart w:id="10" w:name="OLE_LINK15"/>
            <w:bookmarkStart w:id="11" w:name="OLE_LINK16"/>
            <w:bookmarkEnd w:id="8"/>
            <w:bookmarkEnd w:id="9"/>
            <w:r w:rsidRPr="003E3BBE">
              <w:rPr>
                <w:b/>
              </w:rPr>
              <w:t>2011 Up to</w:t>
            </w:r>
            <w:r w:rsidR="006742F3" w:rsidRPr="003E3BBE">
              <w:rPr>
                <w:b/>
              </w:rPr>
              <w:t xml:space="preserve"> </w:t>
            </w:r>
            <w:r w:rsidR="00284C11" w:rsidRPr="003E3BBE">
              <w:rPr>
                <w:b/>
              </w:rPr>
              <w:t>15 June 2013</w:t>
            </w:r>
            <w:r w:rsidR="006742F3" w:rsidRPr="003E3BBE">
              <w:rPr>
                <w:b/>
              </w:rPr>
              <w:t xml:space="preserve"> </w:t>
            </w:r>
            <w:r w:rsidR="00446FA8" w:rsidRPr="003E3BBE">
              <w:rPr>
                <w:b/>
              </w:rPr>
              <w:t>–</w:t>
            </w:r>
            <w:r w:rsidRPr="003E3BBE">
              <w:rPr>
                <w:b/>
              </w:rPr>
              <w:t xml:space="preserve"> Worked as</w:t>
            </w:r>
            <w:r w:rsidR="00446FA8" w:rsidRPr="003E3BBE">
              <w:rPr>
                <w:b/>
              </w:rPr>
              <w:t xml:space="preserve"> Chief</w:t>
            </w:r>
            <w:r w:rsidRPr="003E3BBE">
              <w:rPr>
                <w:b/>
              </w:rPr>
              <w:t xml:space="preserve"> </w:t>
            </w:r>
            <w:r w:rsidR="002641CD" w:rsidRPr="003E3BBE">
              <w:rPr>
                <w:b/>
              </w:rPr>
              <w:t>of Finance and Accounting</w:t>
            </w:r>
            <w:r w:rsidR="00446FA8" w:rsidRPr="003E3BBE">
              <w:rPr>
                <w:b/>
              </w:rPr>
              <w:t xml:space="preserve"> Department</w:t>
            </w:r>
            <w:r w:rsidR="002641CD" w:rsidRPr="003E3BBE">
              <w:rPr>
                <w:b/>
              </w:rPr>
              <w:t xml:space="preserve"> at</w:t>
            </w:r>
            <w:r w:rsidR="006571CA" w:rsidRPr="003E3BBE">
              <w:rPr>
                <w:b/>
              </w:rPr>
              <w:t xml:space="preserve"> </w:t>
            </w:r>
            <w:r w:rsidR="002641CD" w:rsidRPr="003E3BBE">
              <w:rPr>
                <w:b/>
              </w:rPr>
              <w:t>Independent Commission for Overseeing the Implementation of the constitution (</w:t>
            </w:r>
            <w:r w:rsidR="006571CA" w:rsidRPr="003E3BBE">
              <w:rPr>
                <w:b/>
              </w:rPr>
              <w:t>IC</w:t>
            </w:r>
            <w:r w:rsidR="00D9100F" w:rsidRPr="003E3BBE">
              <w:rPr>
                <w:b/>
              </w:rPr>
              <w:t>OI</w:t>
            </w:r>
            <w:r w:rsidR="00DB5B5A" w:rsidRPr="003E3BBE">
              <w:rPr>
                <w:b/>
              </w:rPr>
              <w:t>C</w:t>
            </w:r>
            <w:r w:rsidR="002641CD" w:rsidRPr="003E3BBE">
              <w:rPr>
                <w:b/>
              </w:rPr>
              <w:t>)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yearly budget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 xml:space="preserve">Preparing </w:t>
            </w:r>
            <w:proofErr w:type="spellStart"/>
            <w:r w:rsidRPr="00046C94">
              <w:t>Qatia</w:t>
            </w:r>
            <w:proofErr w:type="spellEnd"/>
            <w:r w:rsidR="0037665D" w:rsidRPr="00046C94">
              <w:t xml:space="preserve"> (Financial Statement)</w:t>
            </w:r>
          </w:p>
          <w:p w:rsidR="00446FA8" w:rsidRPr="002641CD" w:rsidRDefault="00446FA8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2641CD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Recording of Transactions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Payroll Management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Financial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staff contracts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Financial Statements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Operating Quick Book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Bank Reconciliation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Filing System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Tax Calculation</w:t>
            </w:r>
          </w:p>
          <w:p w:rsidR="006E7433" w:rsidRPr="00046C94" w:rsidRDefault="006E7433" w:rsidP="00DB5B5A">
            <w:pPr>
              <w:pStyle w:val="Achievement"/>
            </w:pPr>
            <w:r w:rsidRPr="00046C94">
              <w:t>Prepar</w:t>
            </w:r>
            <w:r w:rsidR="002641CD">
              <w:t>ing the declaration (</w:t>
            </w:r>
            <w:proofErr w:type="spellStart"/>
            <w:r w:rsidR="002641CD">
              <w:t>Ezhar</w:t>
            </w:r>
            <w:proofErr w:type="spellEnd"/>
            <w:r w:rsidR="002641CD">
              <w:t xml:space="preserve"> </w:t>
            </w:r>
            <w:proofErr w:type="spellStart"/>
            <w:r w:rsidR="002641CD">
              <w:t>nama</w:t>
            </w:r>
            <w:proofErr w:type="spellEnd"/>
            <w:r w:rsidRPr="00046C94">
              <w:t xml:space="preserve">) of employees </w:t>
            </w:r>
          </w:p>
          <w:p w:rsidR="00446FA8" w:rsidRPr="002641CD" w:rsidRDefault="00446FA8" w:rsidP="00046C94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2641CD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Expenditure and budget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Receiving Bills and Preparing Payment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lastRenderedPageBreak/>
              <w:t>Responsible for payroll management and Taxation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Preparing bank reconciliation statements.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Keeping record of the inventory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446FA8" w:rsidRPr="00046C94" w:rsidRDefault="00446FA8" w:rsidP="00DB5B5A">
            <w:pPr>
              <w:pStyle w:val="Achievement"/>
            </w:pPr>
            <w:r w:rsidRPr="00046C94">
              <w:t xml:space="preserve">Working with payroll System </w:t>
            </w:r>
          </w:p>
          <w:p w:rsidR="00284C11" w:rsidRPr="003E3BBE" w:rsidRDefault="00284C11" w:rsidP="003E3BBE">
            <w:pPr>
              <w:rPr>
                <w:b/>
              </w:rPr>
            </w:pPr>
            <w:r w:rsidRPr="003E3BBE">
              <w:rPr>
                <w:b/>
              </w:rPr>
              <w:t>16</w:t>
            </w:r>
            <w:r w:rsidR="00DA6F0F" w:rsidRPr="003E3BBE">
              <w:rPr>
                <w:b/>
              </w:rPr>
              <w:t xml:space="preserve"> June 2013 – </w:t>
            </w:r>
            <w:r w:rsidR="00324C86" w:rsidRPr="003E3BBE">
              <w:rPr>
                <w:rFonts w:hint="cs"/>
                <w:b/>
              </w:rPr>
              <w:t>February 2017</w:t>
            </w:r>
            <w:r w:rsidR="002641CD" w:rsidRPr="003E3BBE">
              <w:rPr>
                <w:b/>
              </w:rPr>
              <w:t xml:space="preserve"> Worked as Senior Auditor at Supreme Audit Office </w:t>
            </w:r>
            <w:r w:rsidRPr="003E3BBE">
              <w:rPr>
                <w:b/>
              </w:rPr>
              <w:t>(</w:t>
            </w:r>
            <w:r w:rsidR="002641CD" w:rsidRPr="003E3BBE">
              <w:rPr>
                <w:b/>
              </w:rPr>
              <w:t>SAO</w:t>
            </w:r>
            <w:r w:rsidRPr="003E3BBE">
              <w:rPr>
                <w:b/>
              </w:rPr>
              <w:t>)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all the Administration documents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all the financial documents</w:t>
            </w:r>
          </w:p>
          <w:p w:rsidR="00284C11" w:rsidRPr="00046C94" w:rsidRDefault="00284C11" w:rsidP="00DB5B5A">
            <w:pPr>
              <w:pStyle w:val="Achievement"/>
            </w:pPr>
            <w:r w:rsidRPr="00046C94">
              <w:t>Auditing financial statements</w:t>
            </w:r>
          </w:p>
          <w:p w:rsidR="00695BCB" w:rsidRPr="00046C94" w:rsidRDefault="00D5453C" w:rsidP="00DB5B5A">
            <w:pPr>
              <w:pStyle w:val="Achievement"/>
            </w:pPr>
            <w:r w:rsidRPr="00046C94">
              <w:t>Auditing all the procurements documents</w:t>
            </w:r>
          </w:p>
          <w:p w:rsidR="00D5453C" w:rsidRPr="00046C94" w:rsidRDefault="00695BCB" w:rsidP="00DB5B5A">
            <w:pPr>
              <w:pStyle w:val="Achievement"/>
            </w:pPr>
            <w:r w:rsidRPr="00046C94">
              <w:t xml:space="preserve">Auditing all the contracts </w:t>
            </w:r>
            <w:r w:rsidR="00D5453C" w:rsidRPr="00046C94">
              <w:t xml:space="preserve"> </w:t>
            </w:r>
          </w:p>
          <w:p w:rsidR="00446FA8" w:rsidRPr="00046C94" w:rsidRDefault="00284C11" w:rsidP="00DB5B5A">
            <w:pPr>
              <w:pStyle w:val="Achievement"/>
            </w:pPr>
            <w:r w:rsidRPr="00046C94">
              <w:t>Stocks Auditing</w:t>
            </w:r>
            <w:bookmarkEnd w:id="10"/>
            <w:bookmarkEnd w:id="11"/>
          </w:p>
          <w:p w:rsidR="00324C86" w:rsidRPr="00046C94" w:rsidRDefault="006E7433" w:rsidP="00DB5B5A">
            <w:pPr>
              <w:pStyle w:val="Achievement"/>
            </w:pPr>
            <w:r w:rsidRPr="00046C94">
              <w:t xml:space="preserve">Auditing all the Revenue </w:t>
            </w:r>
            <w:r w:rsidR="00EA5629" w:rsidRPr="00046C94">
              <w:t>collection documents</w:t>
            </w:r>
          </w:p>
          <w:p w:rsidR="00577A1A" w:rsidRPr="00046C94" w:rsidRDefault="00577A1A" w:rsidP="00DB5B5A">
            <w:pPr>
              <w:pStyle w:val="Achievement"/>
            </w:pPr>
            <w:r w:rsidRPr="00046C94">
              <w:rPr>
                <w:rFonts w:hint="cs"/>
              </w:rPr>
              <w:t>Audit the activities of all internal audits and internal control.</w:t>
            </w:r>
          </w:p>
          <w:p w:rsidR="00BA4D49" w:rsidRDefault="00BA4D49" w:rsidP="00DB5B5A">
            <w:pPr>
              <w:pStyle w:val="Achievement"/>
            </w:pPr>
          </w:p>
          <w:p w:rsidR="008D01C0" w:rsidRPr="003E3BBE" w:rsidRDefault="00482F69" w:rsidP="003E3BBE">
            <w:pPr>
              <w:rPr>
                <w:b/>
                <w:rtl/>
              </w:rPr>
            </w:pPr>
            <w:r w:rsidRPr="003E3BBE">
              <w:rPr>
                <w:rFonts w:hint="cs"/>
                <w:b/>
              </w:rPr>
              <w:t xml:space="preserve">June 2017- </w:t>
            </w:r>
            <w:r w:rsidR="00FF0C2D" w:rsidRPr="003E3BBE">
              <w:rPr>
                <w:b/>
              </w:rPr>
              <w:t>May 2018</w:t>
            </w:r>
            <w:r w:rsidR="00015E04" w:rsidRPr="003E3BBE">
              <w:rPr>
                <w:rFonts w:hint="cs"/>
                <w:b/>
                <w:rtl/>
              </w:rPr>
              <w:t xml:space="preserve">   </w:t>
            </w:r>
            <w:r w:rsidR="00595695" w:rsidRPr="003E3BBE">
              <w:rPr>
                <w:b/>
              </w:rPr>
              <w:t>Worked as P</w:t>
            </w:r>
            <w:r w:rsidR="00595695" w:rsidRPr="003E3BBE">
              <w:rPr>
                <w:rFonts w:hint="cs"/>
                <w:b/>
              </w:rPr>
              <w:t xml:space="preserve">ayment </w:t>
            </w:r>
            <w:r w:rsidR="00595695" w:rsidRPr="003E3BBE">
              <w:rPr>
                <w:b/>
              </w:rPr>
              <w:t>M</w:t>
            </w:r>
            <w:r w:rsidR="00015E04" w:rsidRPr="003E3BBE">
              <w:rPr>
                <w:rFonts w:hint="cs"/>
                <w:b/>
              </w:rPr>
              <w:t xml:space="preserve">anager </w:t>
            </w:r>
            <w:r w:rsidR="00846C1D" w:rsidRPr="003E3BBE">
              <w:rPr>
                <w:rFonts w:hint="cs"/>
                <w:b/>
              </w:rPr>
              <w:t xml:space="preserve">at </w:t>
            </w:r>
            <w:r w:rsidR="00595695" w:rsidRPr="003E3BBE">
              <w:rPr>
                <w:b/>
              </w:rPr>
              <w:t>Capital Region</w:t>
            </w:r>
            <w:r w:rsidR="00E34D34" w:rsidRPr="003E3BBE">
              <w:rPr>
                <w:rFonts w:hint="cs"/>
                <w:b/>
              </w:rPr>
              <w:t xml:space="preserve"> </w:t>
            </w:r>
            <w:r w:rsidR="003362B8" w:rsidRPr="003E3BBE">
              <w:rPr>
                <w:rFonts w:hint="cs"/>
                <w:b/>
              </w:rPr>
              <w:t xml:space="preserve">Independent </w:t>
            </w:r>
            <w:r w:rsidR="00E94840" w:rsidRPr="003E3BBE">
              <w:rPr>
                <w:b/>
              </w:rPr>
              <w:t>Development</w:t>
            </w:r>
            <w:r w:rsidR="003362B8" w:rsidRPr="003E3BBE">
              <w:rPr>
                <w:rFonts w:hint="cs"/>
                <w:b/>
              </w:rPr>
              <w:t xml:space="preserve"> </w:t>
            </w:r>
            <w:r w:rsidR="00E94840" w:rsidRPr="003E3BBE">
              <w:rPr>
                <w:b/>
              </w:rPr>
              <w:t>authority</w:t>
            </w:r>
            <w:r w:rsidR="00595695" w:rsidRPr="003E3BBE">
              <w:rPr>
                <w:b/>
              </w:rPr>
              <w:t xml:space="preserve"> (</w:t>
            </w:r>
            <w:r w:rsidR="00595695" w:rsidRPr="003E3BBE">
              <w:rPr>
                <w:rFonts w:hint="cs"/>
                <w:b/>
              </w:rPr>
              <w:t>CRIDA</w:t>
            </w:r>
            <w:r w:rsidR="00595695" w:rsidRPr="003E3BBE">
              <w:rPr>
                <w:b/>
              </w:rPr>
              <w:t>)</w:t>
            </w:r>
          </w:p>
          <w:p w:rsidR="009D08A4" w:rsidRPr="00015E04" w:rsidRDefault="009D08A4" w:rsidP="00DB5B5A">
            <w:pPr>
              <w:pStyle w:val="Achievement"/>
            </w:pPr>
          </w:p>
        </w:tc>
      </w:tr>
      <w:tr w:rsidR="00B62E3B" w:rsidTr="00D9100F">
        <w:trPr>
          <w:trHeight w:val="1746"/>
        </w:trPr>
        <w:tc>
          <w:tcPr>
            <w:tcW w:w="2300" w:type="dxa"/>
          </w:tcPr>
          <w:p w:rsidR="00A30C9B" w:rsidRDefault="00A30C9B" w:rsidP="00A30C9B"/>
          <w:p w:rsidR="00A30C9B" w:rsidRDefault="00A30C9B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3E3BBE" w:rsidRDefault="003E3BBE" w:rsidP="00A30C9B"/>
          <w:p w:rsidR="00A30C9B" w:rsidRDefault="00A30C9B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Default="00595695" w:rsidP="00A30C9B"/>
          <w:p w:rsidR="00595695" w:rsidRPr="00A30C9B" w:rsidRDefault="00595695" w:rsidP="00A30C9B">
            <w:pPr>
              <w:rPr>
                <w:rtl/>
              </w:rPr>
            </w:pPr>
          </w:p>
          <w:p w:rsidR="00B62E3B" w:rsidRDefault="00D96066">
            <w:pPr>
              <w:pStyle w:val="SectionTitle"/>
            </w:pPr>
            <w:r>
              <w:t>Trainings</w:t>
            </w:r>
          </w:p>
        </w:tc>
        <w:tc>
          <w:tcPr>
            <w:tcW w:w="7020" w:type="dxa"/>
            <w:gridSpan w:val="2"/>
          </w:tcPr>
          <w:p w:rsidR="004B4424" w:rsidRPr="00046C94" w:rsidRDefault="004B4424" w:rsidP="00DB5B5A">
            <w:pPr>
              <w:pStyle w:val="Achievement"/>
            </w:pPr>
            <w:r w:rsidRPr="00046C94">
              <w:lastRenderedPageBreak/>
              <w:t>Preparing annual budget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</w:t>
            </w:r>
            <w:r w:rsidR="00595695">
              <w:t xml:space="preserve">ing </w:t>
            </w:r>
            <w:proofErr w:type="spellStart"/>
            <w:r w:rsidR="00595695">
              <w:t>Qatia</w:t>
            </w:r>
            <w:proofErr w:type="spellEnd"/>
            <w:r w:rsidR="00595695">
              <w:t xml:space="preserve"> (financial statements</w:t>
            </w:r>
            <w:r w:rsidRPr="00046C94">
              <w:t xml:space="preserve">) 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 xml:space="preserve">Monitoring the procurements procedures </w:t>
            </w:r>
          </w:p>
          <w:p w:rsidR="004B4424" w:rsidRPr="003E3BBE" w:rsidRDefault="004B4424" w:rsidP="00BA4D49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3E3BBE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Cash Management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Recording of Transactions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Payroll Management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Financial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staff contracts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Financial Statements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Bank Reconciliation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Filing System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Tax Calculation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</w:t>
            </w:r>
            <w:r w:rsidR="00595695">
              <w:t>ing the declaration (</w:t>
            </w:r>
            <w:proofErr w:type="spellStart"/>
            <w:r w:rsidR="00595695">
              <w:t>Ezhar</w:t>
            </w:r>
            <w:proofErr w:type="spellEnd"/>
            <w:r w:rsidR="00595695">
              <w:t xml:space="preserve"> </w:t>
            </w:r>
            <w:proofErr w:type="spellStart"/>
            <w:r w:rsidR="00595695">
              <w:t>nama</w:t>
            </w:r>
            <w:proofErr w:type="spellEnd"/>
            <w:r w:rsidRPr="00046C94">
              <w:t xml:space="preserve">) of employees </w:t>
            </w:r>
          </w:p>
          <w:p w:rsidR="004B4424" w:rsidRPr="00595695" w:rsidRDefault="004B4424" w:rsidP="00595695">
            <w:pPr>
              <w:pStyle w:val="JobTitle"/>
              <w:ind w:left="342"/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</w:pPr>
            <w:r w:rsidRPr="00595695">
              <w:rPr>
                <w:rFonts w:ascii="Times New Roman" w:eastAsia="Arial Unicode MS" w:hAnsi="Times New Roman"/>
                <w:b w:val="0"/>
                <w:spacing w:val="0"/>
                <w:sz w:val="22"/>
                <w:szCs w:val="22"/>
                <w:lang w:bidi="fa-IR"/>
              </w:rPr>
              <w:t>Preparing Financial Documents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Keeping Records of Financial Transactions, Contracts &amp; obligations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Expenditure and budget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Receiving Bills and Preparing Payment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Receipt Vouchers and checking of supporting documents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the Daily Expenses of the project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Monthly and Quarterly and yearly Reports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Responsible for payroll management and Taxation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Monitoring all cash flow movements and cash flow forecast on monthly basis.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Preparing bank reconciliation statements.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lastRenderedPageBreak/>
              <w:t>Keeping record of the inventory</w:t>
            </w:r>
          </w:p>
          <w:p w:rsidR="004B4424" w:rsidRPr="00046C94" w:rsidRDefault="004B4424" w:rsidP="00DB5B5A">
            <w:pPr>
              <w:pStyle w:val="Achievement"/>
            </w:pPr>
            <w:r w:rsidRPr="00046C94">
              <w:t>Working with AFMIS (Afghanistan Finance Management Information System)</w:t>
            </w:r>
          </w:p>
          <w:p w:rsidR="00A30C9B" w:rsidRDefault="00A30C9B" w:rsidP="00DB5B5A">
            <w:pPr>
              <w:pStyle w:val="Achievement"/>
            </w:pPr>
          </w:p>
          <w:p w:rsidR="00BA4D49" w:rsidRDefault="00FF0C2D" w:rsidP="002643A6">
            <w:pPr>
              <w:shd w:val="clear" w:color="auto" w:fill="FCFCFC"/>
              <w:spacing w:line="324" w:lineRule="atLeast"/>
              <w:textAlignment w:val="baseline"/>
              <w:outlineLvl w:val="0"/>
              <w:rPr>
                <w:b/>
                <w:bCs/>
                <w:sz w:val="22"/>
                <w:szCs w:val="22"/>
                <w:rtl/>
              </w:rPr>
            </w:pPr>
            <w:r w:rsidRPr="00046C94">
              <w:rPr>
                <w:b/>
                <w:bCs/>
                <w:sz w:val="22"/>
                <w:szCs w:val="22"/>
              </w:rPr>
              <w:t xml:space="preserve">May 2018 up </w:t>
            </w:r>
            <w:r w:rsidR="003F4115">
              <w:rPr>
                <w:b/>
                <w:bCs/>
                <w:sz w:val="22"/>
                <w:szCs w:val="22"/>
              </w:rPr>
              <w:t xml:space="preserve">march 2019 </w:t>
            </w:r>
            <w:r w:rsidR="00595695">
              <w:rPr>
                <w:b/>
                <w:bCs/>
                <w:sz w:val="22"/>
                <w:szCs w:val="22"/>
              </w:rPr>
              <w:t xml:space="preserve">Worked as </w:t>
            </w:r>
            <w:r w:rsidR="001B1917" w:rsidRPr="00BD0558">
              <w:rPr>
                <w:b/>
                <w:bCs/>
                <w:sz w:val="22"/>
                <w:szCs w:val="22"/>
              </w:rPr>
              <w:t>Director of Administrative Office</w:t>
            </w:r>
            <w:r w:rsidR="002643A6" w:rsidRPr="00046C94">
              <w:rPr>
                <w:rFonts w:hint="cs"/>
                <w:b/>
                <w:bCs/>
                <w:sz w:val="22"/>
                <w:szCs w:val="22"/>
                <w:rtl/>
              </w:rPr>
              <w:t xml:space="preserve"> </w:t>
            </w:r>
            <w:r w:rsidR="00A04A5D" w:rsidRPr="00046C94">
              <w:rPr>
                <w:b/>
                <w:bCs/>
                <w:sz w:val="22"/>
                <w:szCs w:val="22"/>
              </w:rPr>
              <w:t>for Afghan</w:t>
            </w:r>
            <w:r w:rsidR="00595695">
              <w:rPr>
                <w:b/>
                <w:bCs/>
                <w:sz w:val="22"/>
                <w:szCs w:val="22"/>
              </w:rPr>
              <w:t>istan</w:t>
            </w:r>
            <w:r w:rsidR="00A04A5D" w:rsidRPr="00046C94">
              <w:rPr>
                <w:b/>
                <w:bCs/>
                <w:sz w:val="22"/>
                <w:szCs w:val="22"/>
              </w:rPr>
              <w:t xml:space="preserve"> National</w:t>
            </w:r>
            <w:r w:rsidRPr="00046C94">
              <w:rPr>
                <w:b/>
                <w:bCs/>
                <w:sz w:val="22"/>
                <w:szCs w:val="22"/>
              </w:rPr>
              <w:t xml:space="preserve"> </w:t>
            </w:r>
            <w:r w:rsidR="00A04A5D" w:rsidRPr="00046C94">
              <w:rPr>
                <w:b/>
                <w:bCs/>
                <w:sz w:val="22"/>
                <w:szCs w:val="22"/>
              </w:rPr>
              <w:t>Standard Authority (ANSA)</w:t>
            </w:r>
          </w:p>
          <w:p w:rsidR="00046C94" w:rsidRPr="00046C94" w:rsidRDefault="00046C94" w:rsidP="002643A6">
            <w:pPr>
              <w:shd w:val="clear" w:color="auto" w:fill="FCFCFC"/>
              <w:spacing w:line="324" w:lineRule="atLeast"/>
              <w:textAlignment w:val="baseline"/>
              <w:outlineLvl w:val="0"/>
              <w:rPr>
                <w:sz w:val="22"/>
                <w:szCs w:val="22"/>
                <w:rtl/>
              </w:rPr>
            </w:pPr>
          </w:p>
          <w:p w:rsidR="00BA4D49" w:rsidRPr="00046C94" w:rsidRDefault="00595695" w:rsidP="00DB5B5A">
            <w:pPr>
              <w:pStyle w:val="Achievement"/>
              <w:rPr>
                <w:rtl/>
              </w:rPr>
            </w:pPr>
            <w:r>
              <w:t>All Documentation Affairs of</w:t>
            </w:r>
            <w:r w:rsidR="00E6243C" w:rsidRPr="00046C94">
              <w:t xml:space="preserve"> ANSA </w:t>
            </w:r>
          </w:p>
          <w:p w:rsidR="00A30C9B" w:rsidRDefault="00A04A5D" w:rsidP="00DB5B5A">
            <w:pPr>
              <w:pStyle w:val="Achievement"/>
            </w:pPr>
            <w:r w:rsidRPr="00A04A5D">
              <w:t xml:space="preserve"> </w:t>
            </w:r>
            <w:r w:rsidR="00FF0C2D" w:rsidRPr="00A04A5D">
              <w:t xml:space="preserve">  </w:t>
            </w:r>
          </w:p>
          <w:p w:rsidR="00595695" w:rsidRDefault="00595695" w:rsidP="00DB5B5A">
            <w:pPr>
              <w:pStyle w:val="Achievement"/>
            </w:pPr>
          </w:p>
          <w:p w:rsidR="00595695" w:rsidRPr="00A04A5D" w:rsidRDefault="00595695" w:rsidP="00DB5B5A">
            <w:pPr>
              <w:pStyle w:val="Achievement"/>
            </w:pPr>
            <w:r>
              <w:t xml:space="preserve">During the Job, I received below On job training inside and abroad the country  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2004</w:t>
            </w:r>
            <w:r>
              <w:rPr>
                <w:rFonts w:ascii="Garamond" w:hAnsi="Garamond"/>
                <w:b/>
              </w:rPr>
              <w:tab/>
              <w:t>2004</w:t>
            </w:r>
            <w:r>
              <w:rPr>
                <w:rFonts w:ascii="Garamond" w:hAnsi="Garamond"/>
                <w:b/>
              </w:rPr>
              <w:tab/>
            </w:r>
            <w:r>
              <w:t>Fundamental of Audit &amp; Management for one month</w:t>
            </w:r>
          </w:p>
          <w:p w:rsidR="00133742" w:rsidRDefault="00133742" w:rsidP="00133742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</w:rPr>
            </w:pPr>
            <w:r>
              <w:rPr>
                <w:rFonts w:ascii="Garamond" w:hAnsi="Garamond"/>
                <w:b/>
              </w:rPr>
              <w:t>2005</w:t>
            </w:r>
            <w:r>
              <w:rPr>
                <w:rFonts w:ascii="Garamond" w:hAnsi="Garamond"/>
                <w:b/>
              </w:rPr>
              <w:tab/>
              <w:t>2005</w:t>
            </w:r>
            <w:r>
              <w:rPr>
                <w:rFonts w:ascii="Garamond" w:hAnsi="Garamond"/>
                <w:b/>
              </w:rPr>
              <w:tab/>
            </w:r>
            <w:r>
              <w:t>Fundamental of Accounting</w:t>
            </w:r>
            <w:r>
              <w:rPr>
                <w:rFonts w:ascii="Garamond" w:hAnsi="Garamond"/>
              </w:rPr>
              <w:t xml:space="preserve"> </w:t>
            </w:r>
            <w:r w:rsidRPr="009F7872">
              <w:t>for two months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>Budgeting program for one month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  <w:rPr>
                <w:sz w:val="24"/>
                <w:szCs w:val="24"/>
              </w:rPr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 xml:space="preserve">Management program for one month </w:t>
            </w:r>
          </w:p>
          <w:p w:rsidR="00133742" w:rsidRDefault="00133742">
            <w:pPr>
              <w:tabs>
                <w:tab w:val="left" w:pos="1171"/>
                <w:tab w:val="left" w:pos="2233"/>
              </w:tabs>
              <w:ind w:left="113"/>
            </w:pPr>
            <w:r>
              <w:rPr>
                <w:rFonts w:ascii="Garamond" w:hAnsi="Garamond"/>
                <w:b/>
              </w:rPr>
              <w:t>2008</w:t>
            </w:r>
            <w:r>
              <w:rPr>
                <w:rFonts w:ascii="Garamond" w:hAnsi="Garamond"/>
                <w:b/>
              </w:rPr>
              <w:tab/>
              <w:t>2008</w:t>
            </w:r>
            <w:r>
              <w:rPr>
                <w:rFonts w:ascii="Garamond" w:hAnsi="Garamond"/>
                <w:b/>
              </w:rPr>
              <w:tab/>
            </w:r>
            <w:r>
              <w:t>Kinds of Audit English and Computer for three month</w:t>
            </w:r>
          </w:p>
          <w:p w:rsidR="00F9522C" w:rsidRDefault="0062012B" w:rsidP="0062012B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2010              2010</w:t>
            </w:r>
            <w:r>
              <w:rPr>
                <w:rFonts w:ascii="Garamond" w:hAnsi="Garamond"/>
                <w:b/>
              </w:rPr>
              <w:tab/>
              <w:t>E</w:t>
            </w:r>
            <w:r w:rsidR="00F9522C">
              <w:rPr>
                <w:rFonts w:ascii="Garamond" w:hAnsi="Garamond"/>
                <w:b/>
              </w:rPr>
              <w:t>nglish Language for seventy five hours</w:t>
            </w:r>
          </w:p>
          <w:p w:rsidR="0062012B" w:rsidRDefault="00BA61AC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2010              2010              computer skills for t</w:t>
            </w:r>
            <w:r w:rsidR="009604D8">
              <w:rPr>
                <w:rFonts w:ascii="Garamond" w:hAnsi="Garamond"/>
                <w:b/>
              </w:rPr>
              <w:t>wo</w:t>
            </w:r>
            <w:r>
              <w:rPr>
                <w:rFonts w:ascii="Garamond" w:hAnsi="Garamond"/>
                <w:b/>
              </w:rPr>
              <w:t xml:space="preserve"> months</w:t>
            </w:r>
            <w:r w:rsidR="00F9522C">
              <w:rPr>
                <w:rFonts w:ascii="Garamond" w:hAnsi="Garamond"/>
                <w:b/>
              </w:rPr>
              <w:t xml:space="preserve"> </w:t>
            </w:r>
          </w:p>
          <w:p w:rsidR="00BA61AC" w:rsidRDefault="00BA61AC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2011              2011              </w:t>
            </w:r>
            <w:r w:rsidR="009604D8">
              <w:rPr>
                <w:rFonts w:ascii="Garamond" w:hAnsi="Garamond"/>
                <w:b/>
              </w:rPr>
              <w:t>computer skills for three months</w:t>
            </w:r>
          </w:p>
          <w:p w:rsidR="009604D8" w:rsidRDefault="00733F6A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>2013              2014             professional audit training course in English language</w:t>
            </w:r>
          </w:p>
          <w:p w:rsidR="00497308" w:rsidRDefault="00497308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2014              2014              </w:t>
            </w:r>
            <w:r w:rsidR="00A2624D">
              <w:rPr>
                <w:rFonts w:ascii="Garamond" w:hAnsi="Garamond"/>
                <w:b/>
              </w:rPr>
              <w:t xml:space="preserve">Audit course for one month </w:t>
            </w:r>
          </w:p>
          <w:p w:rsidR="00A2624D" w:rsidRDefault="00A2624D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2014              2014             compliance audit in </w:t>
            </w:r>
            <w:r w:rsidR="004E5C4A">
              <w:rPr>
                <w:rFonts w:ascii="Garamond" w:hAnsi="Garamond"/>
                <w:b/>
              </w:rPr>
              <w:t xml:space="preserve">India </w:t>
            </w:r>
          </w:p>
          <w:p w:rsidR="004E5C4A" w:rsidRDefault="004E5C4A" w:rsidP="009604D8">
            <w:pPr>
              <w:tabs>
                <w:tab w:val="left" w:pos="1171"/>
                <w:tab w:val="left" w:pos="2233"/>
              </w:tabs>
              <w:ind w:left="113"/>
              <w:rPr>
                <w:rFonts w:ascii="Garamond" w:hAnsi="Garamond"/>
                <w:b/>
              </w:rPr>
            </w:pPr>
            <w:r>
              <w:rPr>
                <w:rFonts w:ascii="Garamond" w:hAnsi="Garamond"/>
                <w:b/>
              </w:rPr>
              <w:t xml:space="preserve">2015              2015              State Audit in </w:t>
            </w:r>
            <w:r w:rsidR="0096316D">
              <w:rPr>
                <w:rFonts w:ascii="Garamond" w:hAnsi="Garamond"/>
                <w:b/>
              </w:rPr>
              <w:t xml:space="preserve">Malaysia </w:t>
            </w:r>
          </w:p>
          <w:p w:rsidR="0096316D" w:rsidRDefault="0096316D" w:rsidP="009604D8">
            <w:pPr>
              <w:tabs>
                <w:tab w:val="left" w:pos="1171"/>
                <w:tab w:val="left" w:pos="2233"/>
              </w:tabs>
              <w:ind w:left="113"/>
            </w:pPr>
            <w:r>
              <w:rPr>
                <w:rFonts w:ascii="Garamond" w:hAnsi="Garamond"/>
                <w:b/>
              </w:rPr>
              <w:t xml:space="preserve">2015              2015              IT audit in Turkey </w:t>
            </w:r>
          </w:p>
          <w:p w:rsidR="00B62E3B" w:rsidRDefault="00B62E3B" w:rsidP="0062012B">
            <w:pPr>
              <w:tabs>
                <w:tab w:val="left" w:pos="1171"/>
                <w:tab w:val="left" w:pos="2233"/>
              </w:tabs>
              <w:ind w:left="113"/>
              <w:rPr>
                <w:rtl/>
              </w:rPr>
            </w:pPr>
          </w:p>
          <w:p w:rsidR="00FA504F" w:rsidRDefault="00FA504F" w:rsidP="0062012B">
            <w:pPr>
              <w:tabs>
                <w:tab w:val="left" w:pos="1171"/>
                <w:tab w:val="left" w:pos="2233"/>
              </w:tabs>
              <w:ind w:left="113"/>
            </w:pPr>
          </w:p>
        </w:tc>
      </w:tr>
      <w:tr w:rsidR="00B62E3B" w:rsidTr="002F5945">
        <w:trPr>
          <w:trHeight w:hRule="exact" w:val="3537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lastRenderedPageBreak/>
              <w:t>Education:</w:t>
            </w:r>
          </w:p>
          <w:p w:rsidR="00B62E3B" w:rsidRDefault="00B62E3B"/>
          <w:p w:rsidR="00B62E3B" w:rsidRDefault="00B62E3B"/>
          <w:p w:rsidR="00B62E3B" w:rsidRDefault="00B62E3B"/>
          <w:p w:rsidR="00B62E3B" w:rsidRDefault="00B62E3B"/>
          <w:p w:rsidR="002F5945" w:rsidRDefault="002F5945"/>
          <w:p w:rsidR="002F5945" w:rsidRDefault="002F5945"/>
          <w:p w:rsidR="002F5945" w:rsidRDefault="002F5945"/>
          <w:p w:rsidR="002F5945" w:rsidRDefault="002F5945"/>
          <w:p w:rsidR="002F5945" w:rsidRDefault="002F5945"/>
          <w:p w:rsidR="002F5945" w:rsidRDefault="002F5945"/>
          <w:p w:rsidR="00B62E3B" w:rsidRDefault="00B62E3B"/>
          <w:p w:rsidR="00B62E3B" w:rsidRDefault="00B62E3B"/>
          <w:p w:rsidR="00B62E3B" w:rsidRDefault="00B62E3B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>
            <w:pPr>
              <w:rPr>
                <w:rtl/>
              </w:rPr>
            </w:pPr>
          </w:p>
          <w:p w:rsidR="005651A8" w:rsidRDefault="005651A8"/>
          <w:p w:rsidR="00B62E3B" w:rsidRDefault="00B62E3B"/>
          <w:p w:rsidR="00B62E3B" w:rsidRDefault="00B62E3B"/>
          <w:p w:rsidR="00B62E3B" w:rsidRDefault="00B62E3B">
            <w:pPr>
              <w:pStyle w:val="JobTitle"/>
              <w:spacing w:after="0" w:line="240" w:lineRule="auto"/>
              <w:rPr>
                <w:rFonts w:cs="Arial"/>
                <w:bCs/>
                <w:spacing w:val="0"/>
              </w:rPr>
            </w:pPr>
          </w:p>
        </w:tc>
        <w:tc>
          <w:tcPr>
            <w:tcW w:w="7020" w:type="dxa"/>
            <w:gridSpan w:val="2"/>
          </w:tcPr>
          <w:p w:rsidR="00BF5420" w:rsidRDefault="00BF5420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  <w:rtl/>
              </w:rPr>
            </w:pPr>
            <w:bookmarkStart w:id="12" w:name="OLE_LINK9"/>
            <w:bookmarkStart w:id="13" w:name="OLE_LINK10"/>
          </w:p>
          <w:p w:rsidR="00BF5420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  <w:rtl/>
              </w:rPr>
            </w:pPr>
            <w:r>
              <w:rPr>
                <w:rFonts w:hint="cs"/>
                <w:b/>
                <w:lang w:bidi="fa-IR"/>
              </w:rPr>
              <w:t>2019</w:t>
            </w:r>
            <w:r w:rsidR="002F5945">
              <w:rPr>
                <w:rFonts w:hint="cs"/>
                <w:b/>
                <w:lang w:bidi="fa-IR"/>
              </w:rPr>
              <w:t xml:space="preserve">: </w:t>
            </w:r>
            <w:r w:rsidR="002F5945">
              <w:rPr>
                <w:b/>
                <w:lang w:bidi="fa-IR"/>
              </w:rPr>
              <w:t>Master’s</w:t>
            </w:r>
            <w:r w:rsidR="002F5945">
              <w:rPr>
                <w:rFonts w:hint="cs"/>
                <w:b/>
                <w:lang w:bidi="fa-IR"/>
              </w:rPr>
              <w:t xml:space="preserve"> </w:t>
            </w:r>
            <w:r w:rsidR="002F5945">
              <w:rPr>
                <w:b/>
                <w:lang w:bidi="fa-IR"/>
              </w:rPr>
              <w:t>D</w:t>
            </w:r>
            <w:r w:rsidR="002F5945">
              <w:rPr>
                <w:rFonts w:hint="cs"/>
                <w:b/>
                <w:lang w:bidi="fa-IR"/>
              </w:rPr>
              <w:t xml:space="preserve">egree </w:t>
            </w:r>
            <w:r w:rsidR="002F5945" w:rsidRPr="002F5945">
              <w:rPr>
                <w:rFonts w:hint="cs"/>
                <w:bCs/>
                <w:lang w:bidi="fa-IR"/>
              </w:rPr>
              <w:t xml:space="preserve">in </w:t>
            </w:r>
            <w:r w:rsidR="002F5945" w:rsidRPr="002F5945">
              <w:rPr>
                <w:bCs/>
                <w:lang w:bidi="fa-IR"/>
              </w:rPr>
              <w:t>P</w:t>
            </w:r>
            <w:r w:rsidR="00BF5420" w:rsidRPr="002F5945">
              <w:rPr>
                <w:rFonts w:hint="cs"/>
                <w:bCs/>
                <w:lang w:bidi="fa-IR"/>
              </w:rPr>
              <w:t xml:space="preserve">ublic administration </w:t>
            </w:r>
            <w:r w:rsidR="00345A96" w:rsidRPr="002F5945">
              <w:rPr>
                <w:rFonts w:hint="cs"/>
                <w:bCs/>
                <w:lang w:bidi="fa-IR"/>
              </w:rPr>
              <w:t xml:space="preserve">at </w:t>
            </w:r>
            <w:proofErr w:type="spellStart"/>
            <w:r w:rsidR="00345A96" w:rsidRPr="002F5945">
              <w:rPr>
                <w:rFonts w:hint="cs"/>
                <w:bCs/>
                <w:lang w:bidi="fa-IR"/>
              </w:rPr>
              <w:t>Dunya</w:t>
            </w:r>
            <w:proofErr w:type="spellEnd"/>
            <w:r w:rsidR="00345A96" w:rsidRPr="002F5945">
              <w:rPr>
                <w:rFonts w:hint="cs"/>
                <w:bCs/>
                <w:lang w:bidi="fa-IR"/>
              </w:rPr>
              <w:t xml:space="preserve"> university Kabul Afghanistan- on going </w:t>
            </w:r>
          </w:p>
          <w:p w:rsidR="00595695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</w:rPr>
            </w:pPr>
          </w:p>
          <w:p w:rsidR="00595695" w:rsidRDefault="00595695" w:rsidP="00B3248F">
            <w:pPr>
              <w:tabs>
                <w:tab w:val="left" w:pos="1160"/>
                <w:tab w:val="left" w:pos="2356"/>
              </w:tabs>
              <w:ind w:left="113"/>
              <w:jc w:val="both"/>
              <w:rPr>
                <w:b/>
              </w:rPr>
            </w:pPr>
            <w:r>
              <w:rPr>
                <w:b/>
              </w:rPr>
              <w:t>From March</w:t>
            </w:r>
            <w:r w:rsidR="00133742" w:rsidRPr="009F7872">
              <w:rPr>
                <w:b/>
              </w:rPr>
              <w:t xml:space="preserve"> </w:t>
            </w:r>
            <w:r>
              <w:rPr>
                <w:b/>
              </w:rPr>
              <w:t>2004 till</w:t>
            </w:r>
            <w:r w:rsidR="00133742" w:rsidRPr="009F7872">
              <w:rPr>
                <w:b/>
              </w:rPr>
              <w:t xml:space="preserve"> </w:t>
            </w:r>
            <w:r w:rsidRPr="009F7872">
              <w:rPr>
                <w:b/>
              </w:rPr>
              <w:t>August</w:t>
            </w:r>
            <w:r>
              <w:rPr>
                <w:b/>
              </w:rPr>
              <w:t xml:space="preserve"> </w:t>
            </w:r>
            <w:r w:rsidR="00133742" w:rsidRPr="009F7872">
              <w:rPr>
                <w:b/>
              </w:rPr>
              <w:t>2009</w:t>
            </w:r>
            <w:r w:rsidR="002F5945">
              <w:rPr>
                <w:b/>
              </w:rPr>
              <w:t xml:space="preserve"> Bachelor Degreed</w:t>
            </w:r>
            <w:r w:rsidR="00133742" w:rsidRPr="009F7872">
              <w:rPr>
                <w:b/>
              </w:rPr>
              <w:tab/>
            </w:r>
            <w:r w:rsidR="002F5945">
              <w:rPr>
                <w:b/>
              </w:rPr>
              <w:t>Graduated from</w:t>
            </w:r>
            <w:r>
              <w:rPr>
                <w:b/>
              </w:rPr>
              <w:t xml:space="preserve"> Law and Political Science faculty of Kabul University</w:t>
            </w:r>
            <w:r w:rsidR="002F5945">
              <w:rPr>
                <w:b/>
              </w:rPr>
              <w:t xml:space="preserve">, Afghanistan </w:t>
            </w:r>
          </w:p>
          <w:p w:rsidR="00133742" w:rsidRDefault="00595695" w:rsidP="002F5945">
            <w:pPr>
              <w:tabs>
                <w:tab w:val="left" w:pos="1160"/>
                <w:tab w:val="left" w:pos="2356"/>
              </w:tabs>
              <w:ind w:left="113"/>
              <w:jc w:val="both"/>
            </w:pPr>
            <w:r>
              <w:rPr>
                <w:bCs/>
              </w:rPr>
              <w:t xml:space="preserve">Covered </w:t>
            </w:r>
            <w:r w:rsidR="00133742" w:rsidRPr="009F7872">
              <w:t>All Internal and External Laws of Afghanistan and other Countries such Constitutional Law, Public Law, Civil C</w:t>
            </w:r>
            <w:r>
              <w:t>odes in 4 issues, Organic Law,</w:t>
            </w:r>
            <w:r w:rsidR="00133742" w:rsidRPr="009F7872">
              <w:t xml:space="preserve"> Human Rights Law, World Political history, Public Thoughts history, Diplomatic Law, Consular system Law, procurement law, Taxes law, …,</w:t>
            </w:r>
            <w:bookmarkEnd w:id="12"/>
            <w:bookmarkEnd w:id="13"/>
            <w:r w:rsidR="00133742" w:rsidRPr="009F7872">
              <w:t>.</w:t>
            </w:r>
          </w:p>
          <w:p w:rsidR="002F5945" w:rsidRPr="009F7872" w:rsidRDefault="002F5945" w:rsidP="002F5945">
            <w:pPr>
              <w:tabs>
                <w:tab w:val="left" w:pos="1160"/>
                <w:tab w:val="left" w:pos="2356"/>
              </w:tabs>
              <w:ind w:left="113"/>
              <w:jc w:val="both"/>
            </w:pPr>
          </w:p>
          <w:p w:rsidR="002F5945" w:rsidRDefault="00133742" w:rsidP="00880D1F">
            <w:pPr>
              <w:tabs>
                <w:tab w:val="left" w:pos="1160"/>
                <w:tab w:val="left" w:pos="2356"/>
              </w:tabs>
              <w:ind w:left="113"/>
              <w:rPr>
                <w:b/>
                <w:sz w:val="24"/>
                <w:szCs w:val="24"/>
              </w:rPr>
            </w:pPr>
            <w:r w:rsidRPr="009F7872">
              <w:rPr>
                <w:b/>
              </w:rPr>
              <w:t>1990</w:t>
            </w:r>
            <w:r w:rsidRPr="009F7872">
              <w:rPr>
                <w:b/>
                <w:sz w:val="24"/>
                <w:szCs w:val="24"/>
              </w:rPr>
              <w:t>-</w:t>
            </w:r>
            <w:r w:rsidRPr="009F7872">
              <w:rPr>
                <w:b/>
              </w:rPr>
              <w:t>Dec. 27, 1993</w:t>
            </w:r>
            <w:r w:rsidR="002F5945">
              <w:rPr>
                <w:b/>
              </w:rPr>
              <w:t xml:space="preserve"> Graduated from </w:t>
            </w:r>
            <w:proofErr w:type="spellStart"/>
            <w:r w:rsidR="002F5945" w:rsidRPr="009F7872">
              <w:rPr>
                <w:b/>
                <w:bCs/>
              </w:rPr>
              <w:t>Ghulam</w:t>
            </w:r>
            <w:proofErr w:type="spellEnd"/>
            <w:r w:rsidR="002F5945" w:rsidRPr="009F7872">
              <w:rPr>
                <w:b/>
                <w:bCs/>
              </w:rPr>
              <w:t xml:space="preserve"> </w:t>
            </w:r>
            <w:proofErr w:type="spellStart"/>
            <w:r w:rsidR="002F5945" w:rsidRPr="009F7872">
              <w:rPr>
                <w:b/>
                <w:bCs/>
              </w:rPr>
              <w:t>Haedar</w:t>
            </w:r>
            <w:proofErr w:type="spellEnd"/>
            <w:r w:rsidR="002F5945" w:rsidRPr="009F7872">
              <w:rPr>
                <w:b/>
                <w:bCs/>
              </w:rPr>
              <w:t xml:space="preserve"> Khan High School,</w:t>
            </w:r>
            <w:r w:rsidR="002F5945" w:rsidRPr="009F7872">
              <w:t xml:space="preserve"> Kabul, Afghanistan</w:t>
            </w:r>
            <w:r w:rsidRPr="009F7872">
              <w:rPr>
                <w:b/>
                <w:sz w:val="24"/>
                <w:szCs w:val="24"/>
              </w:rPr>
              <w:tab/>
            </w:r>
          </w:p>
          <w:p w:rsidR="00B62E3B" w:rsidRPr="00880D1F" w:rsidRDefault="002F5945" w:rsidP="00880D1F">
            <w:pPr>
              <w:tabs>
                <w:tab w:val="left" w:pos="1160"/>
                <w:tab w:val="left" w:pos="2356"/>
              </w:tabs>
              <w:ind w:left="113"/>
            </w:pPr>
            <w:r>
              <w:t>Covered E</w:t>
            </w:r>
            <w:r w:rsidR="00133742" w:rsidRPr="009F7872">
              <w:t>nglish, Dari and Pashto languages, all Science subjects, History, Geography, Religious…</w:t>
            </w:r>
          </w:p>
        </w:tc>
      </w:tr>
      <w:tr w:rsidR="00B62E3B" w:rsidTr="002F5945">
        <w:trPr>
          <w:trHeight w:hRule="exact" w:val="279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Computer Skills:</w:t>
            </w:r>
          </w:p>
        </w:tc>
        <w:tc>
          <w:tcPr>
            <w:tcW w:w="7020" w:type="dxa"/>
            <w:gridSpan w:val="2"/>
          </w:tcPr>
          <w:p w:rsidR="00B62E3B" w:rsidRDefault="00B62E3B"/>
          <w:p w:rsidR="002F5945" w:rsidRDefault="002F5945" w:rsidP="003A54D3">
            <w:r>
              <w:t>Microsoft Windows OS 98\XP\VISTA\7\8\10 &amp; Mac OS</w:t>
            </w:r>
          </w:p>
          <w:p w:rsidR="002F5945" w:rsidRDefault="002F5945" w:rsidP="002F5945">
            <w:r>
              <w:t>Microsoft Package (Word, excel, Power point, Access</w:t>
            </w:r>
            <w:r w:rsidR="003A54D3">
              <w:t>,</w:t>
            </w:r>
            <w:r>
              <w:t xml:space="preserve"> Outlook)</w:t>
            </w:r>
            <w:r w:rsidR="003A54D3">
              <w:t xml:space="preserve"> </w:t>
            </w:r>
          </w:p>
          <w:p w:rsidR="00B62E3B" w:rsidRDefault="002F5945" w:rsidP="003A54D3">
            <w:r>
              <w:t>W</w:t>
            </w:r>
            <w:r w:rsidR="003A54D3">
              <w:t>orking with payroll system and AFIMS, Internet usage</w:t>
            </w:r>
          </w:p>
          <w:p w:rsidR="00B62E3B" w:rsidRDefault="002F5945">
            <w:pPr>
              <w:pStyle w:val="BodyText"/>
              <w:spacing w:line="240" w:lineRule="auto"/>
            </w:pPr>
            <w:r>
              <w:t xml:space="preserve">Working with DTP </w:t>
            </w:r>
          </w:p>
          <w:p w:rsidR="00B62E3B" w:rsidRDefault="00B62E3B">
            <w:pPr>
              <w:pStyle w:val="BodyText"/>
              <w:spacing w:line="240" w:lineRule="auto"/>
            </w:pPr>
          </w:p>
        </w:tc>
      </w:tr>
      <w:tr w:rsidR="00B62E3B" w:rsidTr="00D9100F">
        <w:trPr>
          <w:trHeight w:val="1710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lastRenderedPageBreak/>
              <w:t>Additional Abilities:</w:t>
            </w:r>
          </w:p>
        </w:tc>
        <w:tc>
          <w:tcPr>
            <w:tcW w:w="7020" w:type="dxa"/>
            <w:gridSpan w:val="2"/>
          </w:tcPr>
          <w:p w:rsidR="00B62E3B" w:rsidRPr="00D171C9" w:rsidRDefault="00B62E3B">
            <w:pPr>
              <w:rPr>
                <w:rFonts w:eastAsia="Arial Unicode MS"/>
                <w:sz w:val="18"/>
                <w:szCs w:val="18"/>
              </w:rPr>
            </w:pP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communication skills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Good public relations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Motivation and Counseling skills</w:t>
            </w:r>
          </w:p>
          <w:p w:rsidR="00B62E3B" w:rsidRDefault="00B62E3B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Good Team Worker</w:t>
            </w:r>
          </w:p>
          <w:p w:rsidR="00B62E3B" w:rsidRPr="009448B2" w:rsidRDefault="00B62E3B" w:rsidP="009448B2">
            <w:pPr>
              <w:numPr>
                <w:ilvl w:val="0"/>
                <w:numId w:val="9"/>
              </w:numPr>
              <w:tabs>
                <w:tab w:val="clear" w:pos="720"/>
                <w:tab w:val="num" w:pos="356"/>
              </w:tabs>
              <w:ind w:hanging="664"/>
              <w:rPr>
                <w:rFonts w:eastAsia="Arial Unicode MS"/>
              </w:rPr>
            </w:pPr>
            <w:r>
              <w:rPr>
                <w:rFonts w:eastAsia="Arial Unicode MS"/>
              </w:rPr>
              <w:t>Strong Social Skills</w:t>
            </w:r>
          </w:p>
        </w:tc>
      </w:tr>
      <w:tr w:rsidR="00B62E3B" w:rsidTr="00D9100F">
        <w:trPr>
          <w:trHeight w:val="1773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Languages:</w:t>
            </w:r>
          </w:p>
        </w:tc>
        <w:tc>
          <w:tcPr>
            <w:tcW w:w="7020" w:type="dxa"/>
            <w:gridSpan w:val="2"/>
          </w:tcPr>
          <w:p w:rsidR="00B62E3B" w:rsidRDefault="00B62E3B"/>
          <w:p w:rsidR="00B62E3B" w:rsidRDefault="00B62E3B"/>
          <w:tbl>
            <w:tblPr>
              <w:tblpPr w:leftFromText="180" w:rightFromText="180" w:vertAnchor="page" w:horzAnchor="margin" w:tblpXSpec="center" w:tblpY="335"/>
              <w:tblW w:w="6228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  <w:insideH w:val="single" w:sz="6" w:space="0" w:color="000000"/>
                <w:insideV w:val="single" w:sz="6" w:space="0" w:color="000000"/>
              </w:tblBorders>
              <w:tblLayout w:type="fixed"/>
              <w:tblLook w:val="00A0" w:firstRow="1" w:lastRow="0" w:firstColumn="1" w:lastColumn="0" w:noHBand="0" w:noVBand="0"/>
            </w:tblPr>
            <w:tblGrid>
              <w:gridCol w:w="1416"/>
              <w:gridCol w:w="1163"/>
              <w:gridCol w:w="1163"/>
              <w:gridCol w:w="1243"/>
              <w:gridCol w:w="1243"/>
            </w:tblGrid>
            <w:tr w:rsidR="00B62E3B" w:rsidTr="00133742">
              <w:trPr>
                <w:trHeight w:val="264"/>
              </w:trPr>
              <w:tc>
                <w:tcPr>
                  <w:tcW w:w="1416" w:type="dxa"/>
                  <w:shd w:val="solid" w:color="000000" w:fill="FFFFFF"/>
                </w:tcPr>
                <w:p w:rsidR="00B62E3B" w:rsidRDefault="00B62E3B">
                  <w:pPr>
                    <w:pStyle w:val="Heading7"/>
                    <w:jc w:val="center"/>
                    <w:rPr>
                      <w:b w:val="0"/>
                      <w:bCs/>
                      <w:color w:val="auto"/>
                    </w:rPr>
                  </w:pPr>
                  <w:r>
                    <w:rPr>
                      <w:b w:val="0"/>
                      <w:bCs/>
                      <w:color w:val="auto"/>
                    </w:rPr>
                    <w:t>Languages</w:t>
                  </w:r>
                </w:p>
              </w:tc>
              <w:tc>
                <w:tcPr>
                  <w:tcW w:w="116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Writing</w:t>
                  </w:r>
                </w:p>
              </w:tc>
              <w:tc>
                <w:tcPr>
                  <w:tcW w:w="116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Reading</w:t>
                  </w:r>
                </w:p>
              </w:tc>
              <w:tc>
                <w:tcPr>
                  <w:tcW w:w="124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Speaking</w:t>
                  </w:r>
                </w:p>
              </w:tc>
              <w:tc>
                <w:tcPr>
                  <w:tcW w:w="1243" w:type="dxa"/>
                  <w:shd w:val="solid" w:color="000000" w:fill="FFFFFF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Listening</w:t>
                  </w:r>
                </w:p>
              </w:tc>
            </w:tr>
            <w:tr w:rsidR="00B62E3B" w:rsidTr="00133742">
              <w:trPr>
                <w:trHeight w:val="282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bookmarkStart w:id="14" w:name="_Hlk323729560"/>
                  <w:r>
                    <w:rPr>
                      <w:rFonts w:eastAsia="Arial Unicode MS"/>
                      <w:b/>
                    </w:rPr>
                    <w:t>English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</w:tr>
            <w:bookmarkEnd w:id="14"/>
            <w:tr w:rsidR="00B62E3B" w:rsidTr="00133742">
              <w:trPr>
                <w:trHeight w:val="264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r>
                    <w:rPr>
                      <w:rFonts w:eastAsia="Arial Unicode MS"/>
                      <w:b/>
                    </w:rPr>
                    <w:t>Pashto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</w:tr>
            <w:tr w:rsidR="00B62E3B" w:rsidTr="00133742">
              <w:trPr>
                <w:trHeight w:val="264"/>
              </w:trPr>
              <w:tc>
                <w:tcPr>
                  <w:tcW w:w="1416" w:type="dxa"/>
                </w:tcPr>
                <w:p w:rsidR="00B62E3B" w:rsidRDefault="00B62E3B">
                  <w:pPr>
                    <w:rPr>
                      <w:rFonts w:eastAsia="Arial Unicode MS"/>
                      <w:b/>
                    </w:rPr>
                  </w:pPr>
                  <w:r>
                    <w:rPr>
                      <w:rFonts w:eastAsia="Arial Unicode MS"/>
                      <w:b/>
                    </w:rPr>
                    <w:t>Dari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16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  <w:tc>
                <w:tcPr>
                  <w:tcW w:w="1243" w:type="dxa"/>
                </w:tcPr>
                <w:p w:rsidR="00B62E3B" w:rsidRDefault="00B62E3B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Excellent</w:t>
                  </w:r>
                </w:p>
              </w:tc>
            </w:tr>
            <w:tr w:rsidR="00133742" w:rsidTr="00133742">
              <w:trPr>
                <w:trHeight w:val="264"/>
              </w:trPr>
              <w:tc>
                <w:tcPr>
                  <w:tcW w:w="1416" w:type="dxa"/>
                </w:tcPr>
                <w:p w:rsidR="00133742" w:rsidRDefault="00133742" w:rsidP="00133742">
                  <w:pPr>
                    <w:pStyle w:val="Heading5"/>
                    <w:rPr>
                      <w:rFonts w:ascii="Times New Roman" w:eastAsia="Arial Unicode MS" w:hAnsi="Times New Roman"/>
                      <w:b/>
                      <w:bCs/>
                      <w:sz w:val="20"/>
                    </w:rPr>
                  </w:pPr>
                  <w:r>
                    <w:rPr>
                      <w:rFonts w:ascii="Times New Roman" w:eastAsia="Arial Unicode MS" w:hAnsi="Times New Roman"/>
                      <w:b/>
                      <w:bCs/>
                      <w:sz w:val="20"/>
                    </w:rPr>
                    <w:t>Urdu</w:t>
                  </w:r>
                </w:p>
              </w:tc>
              <w:tc>
                <w:tcPr>
                  <w:tcW w:w="116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16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  <w:tc>
                <w:tcPr>
                  <w:tcW w:w="1243" w:type="dxa"/>
                </w:tcPr>
                <w:p w:rsidR="00133742" w:rsidRDefault="00133742" w:rsidP="00133742">
                  <w:pPr>
                    <w:jc w:val="center"/>
                    <w:rPr>
                      <w:rFonts w:eastAsia="Arial Unicode MS"/>
                      <w:bCs/>
                    </w:rPr>
                  </w:pPr>
                  <w:r>
                    <w:rPr>
                      <w:rFonts w:eastAsia="Arial Unicode MS"/>
                      <w:bCs/>
                    </w:rPr>
                    <w:t>V. Good</w:t>
                  </w:r>
                </w:p>
              </w:tc>
            </w:tr>
          </w:tbl>
          <w:p w:rsidR="00B62E3B" w:rsidRDefault="00B62E3B">
            <w:pPr>
              <w:rPr>
                <w:b/>
              </w:rPr>
            </w:pPr>
          </w:p>
        </w:tc>
      </w:tr>
      <w:tr w:rsidR="00301965" w:rsidTr="00D9100F">
        <w:trPr>
          <w:gridAfter w:val="1"/>
          <w:wAfter w:w="2840" w:type="dxa"/>
          <w:trHeight w:val="234"/>
        </w:trPr>
        <w:tc>
          <w:tcPr>
            <w:tcW w:w="6480" w:type="dxa"/>
            <w:gridSpan w:val="2"/>
          </w:tcPr>
          <w:p w:rsidR="00301965" w:rsidRDefault="00301965">
            <w:pPr>
              <w:pStyle w:val="Objective"/>
            </w:pPr>
          </w:p>
        </w:tc>
      </w:tr>
      <w:tr w:rsidR="00B62E3B" w:rsidTr="003E3BBE">
        <w:trPr>
          <w:trHeight w:val="1206"/>
        </w:trPr>
        <w:tc>
          <w:tcPr>
            <w:tcW w:w="2300" w:type="dxa"/>
          </w:tcPr>
          <w:p w:rsidR="00B62E3B" w:rsidRDefault="00B62E3B">
            <w:pPr>
              <w:pStyle w:val="SectionTitle"/>
            </w:pPr>
            <w:r>
              <w:t>References:</w:t>
            </w:r>
          </w:p>
        </w:tc>
        <w:tc>
          <w:tcPr>
            <w:tcW w:w="7020" w:type="dxa"/>
            <w:gridSpan w:val="2"/>
          </w:tcPr>
          <w:p w:rsidR="003A54D3" w:rsidRDefault="005C7837" w:rsidP="002A19A6">
            <w:pPr>
              <w:rPr>
                <w:lang w:bidi="ps-AF"/>
              </w:rPr>
            </w:pPr>
            <w:bookmarkStart w:id="15" w:name="OLE_LINK11"/>
            <w:bookmarkStart w:id="16" w:name="OLE_LINK12"/>
            <w:proofErr w:type="spellStart"/>
            <w:r>
              <w:t>Khalilullah</w:t>
            </w:r>
            <w:proofErr w:type="spellEnd"/>
            <w:r>
              <w:t xml:space="preserve"> </w:t>
            </w:r>
            <w:proofErr w:type="spellStart"/>
            <w:r>
              <w:t>Hakimi</w:t>
            </w:r>
            <w:proofErr w:type="spellEnd"/>
            <w:r>
              <w:t xml:space="preserve"> </w:t>
            </w:r>
            <w:r w:rsidR="002A19A6">
              <w:t xml:space="preserve"> </w:t>
            </w:r>
            <w:r w:rsidR="003A54D3">
              <w:rPr>
                <w:lang w:bidi="ps-AF"/>
              </w:rPr>
              <w:t xml:space="preserve"> </w:t>
            </w:r>
            <w:r w:rsidR="002A19A6">
              <w:rPr>
                <w:lang w:bidi="ps-AF"/>
              </w:rPr>
              <w:t>SAO</w:t>
            </w:r>
          </w:p>
          <w:p w:rsidR="003A54D3" w:rsidRDefault="003A54D3" w:rsidP="005C7837">
            <w:r>
              <w:t xml:space="preserve">Cell #: </w:t>
            </w:r>
            <w:r w:rsidR="005C7837">
              <w:t>0744223000</w:t>
            </w:r>
            <w:r>
              <w:t xml:space="preserve">     </w:t>
            </w:r>
          </w:p>
          <w:p w:rsidR="003A54D3" w:rsidRDefault="003A54D3" w:rsidP="005C7837">
            <w:r>
              <w:t xml:space="preserve">Email: </w:t>
            </w:r>
            <w:r w:rsidR="005C7837">
              <w:rPr>
                <w:rFonts w:ascii="Tahoma" w:hAnsi="Tahoma" w:cs="Tahoma"/>
              </w:rPr>
              <w:t>Khalil_hakimi@yahoo.com</w:t>
            </w:r>
            <w:r>
              <w:t xml:space="preserve">           </w:t>
            </w:r>
          </w:p>
          <w:bookmarkEnd w:id="15"/>
          <w:bookmarkEnd w:id="16"/>
          <w:p w:rsidR="00B62E3B" w:rsidRDefault="00B62E3B"/>
        </w:tc>
      </w:tr>
    </w:tbl>
    <w:p w:rsidR="00B62E3B" w:rsidRDefault="00B62E3B" w:rsidP="009448B2"/>
    <w:sectPr w:rsidR="00B62E3B" w:rsidSect="00EA5629">
      <w:pgSz w:w="12240" w:h="15840"/>
      <w:pgMar w:top="1008" w:right="1584" w:bottom="900" w:left="1584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82823" w:rsidRDefault="00882823">
      <w:r>
        <w:separator/>
      </w:r>
    </w:p>
  </w:endnote>
  <w:endnote w:type="continuationSeparator" w:id="0">
    <w:p w:rsidR="00882823" w:rsidRDefault="00882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82823" w:rsidRDefault="00882823">
      <w:r>
        <w:separator/>
      </w:r>
    </w:p>
  </w:footnote>
  <w:footnote w:type="continuationSeparator" w:id="0">
    <w:p w:rsidR="00882823" w:rsidRDefault="0088282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12pt" o:bullet="t">
        <v:imagedata r:id="rId1" o:title="mso336E"/>
      </v:shape>
    </w:pict>
  </w:numPicBullet>
  <w:abstractNum w:abstractNumId="0" w15:restartNumberingAfterBreak="0">
    <w:nsid w:val="211854C5"/>
    <w:multiLevelType w:val="hybridMultilevel"/>
    <w:tmpl w:val="B092550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E04BB"/>
    <w:multiLevelType w:val="hybridMultilevel"/>
    <w:tmpl w:val="FBEAC97A"/>
    <w:lvl w:ilvl="0" w:tplc="35FC74FE">
      <w:start w:val="1"/>
      <w:numFmt w:val="bullet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54050"/>
    <w:multiLevelType w:val="hybridMultilevel"/>
    <w:tmpl w:val="D9D8E64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034CC4"/>
    <w:multiLevelType w:val="hybridMultilevel"/>
    <w:tmpl w:val="35CA123C"/>
    <w:lvl w:ilvl="0" w:tplc="DDB854DE">
      <w:start w:val="1"/>
      <w:numFmt w:val="bullet"/>
      <w:lvlText w:val=""/>
      <w:lvlJc w:val="left"/>
      <w:pPr>
        <w:tabs>
          <w:tab w:val="num" w:pos="660"/>
        </w:tabs>
        <w:ind w:left="6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4" w15:restartNumberingAfterBreak="0">
    <w:nsid w:val="3DB511CA"/>
    <w:multiLevelType w:val="hybridMultilevel"/>
    <w:tmpl w:val="6BEA7C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2231D6"/>
    <w:multiLevelType w:val="singleLevel"/>
    <w:tmpl w:val="5CE64D44"/>
    <w:lvl w:ilvl="0">
      <w:start w:val="1"/>
      <w:numFmt w:val="bullet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abstractNum w:abstractNumId="6" w15:restartNumberingAfterBreak="0">
    <w:nsid w:val="4A3472EC"/>
    <w:multiLevelType w:val="hybridMultilevel"/>
    <w:tmpl w:val="6D26B230"/>
    <w:lvl w:ilvl="0" w:tplc="827C3E3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5C77B1"/>
    <w:multiLevelType w:val="hybridMultilevel"/>
    <w:tmpl w:val="286289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8FB227F"/>
    <w:multiLevelType w:val="hybridMultilevel"/>
    <w:tmpl w:val="426A32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7274AC"/>
    <w:multiLevelType w:val="hybridMultilevel"/>
    <w:tmpl w:val="6240B1A8"/>
    <w:lvl w:ilvl="0" w:tplc="2806B5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7F2208"/>
    <w:multiLevelType w:val="hybridMultilevel"/>
    <w:tmpl w:val="7784902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8D7190"/>
    <w:multiLevelType w:val="multilevel"/>
    <w:tmpl w:val="D92C1EDC"/>
    <w:lvl w:ilvl="0">
      <w:start w:val="1992"/>
      <w:numFmt w:val="decimal"/>
      <w:lvlText w:val="%1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1">
      <w:start w:val="1998"/>
      <w:numFmt w:val="decimal"/>
      <w:lvlText w:val="%1-%2"/>
      <w:lvlJc w:val="left"/>
      <w:pPr>
        <w:tabs>
          <w:tab w:val="num" w:pos="2880"/>
        </w:tabs>
        <w:ind w:left="2880" w:hanging="2880"/>
      </w:pPr>
      <w:rPr>
        <w:rFonts w:hint="default"/>
        <w:b/>
        <w:bCs w:val="0"/>
        <w:sz w:val="20"/>
        <w:szCs w:val="20"/>
      </w:rPr>
    </w:lvl>
    <w:lvl w:ilvl="2">
      <w:start w:val="1"/>
      <w:numFmt w:val="decimal"/>
      <w:lvlText w:val="%1-%2.%3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880"/>
        </w:tabs>
        <w:ind w:left="2880" w:hanging="288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880"/>
        </w:tabs>
        <w:ind w:left="2880" w:hanging="2880"/>
      </w:pPr>
      <w:rPr>
        <w:rFonts w:hint="default"/>
      </w:rPr>
    </w:lvl>
  </w:abstractNum>
  <w:num w:numId="1">
    <w:abstractNumId w:val="5"/>
  </w:num>
  <w:num w:numId="2">
    <w:abstractNumId w:val="11"/>
  </w:num>
  <w:num w:numId="3">
    <w:abstractNumId w:val="1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 w:numId="9">
    <w:abstractNumId w:val="10"/>
  </w:num>
  <w:num w:numId="10">
    <w:abstractNumId w:val="8"/>
  </w:num>
  <w:num w:numId="11">
    <w:abstractNumId w:val="3"/>
  </w:num>
  <w:num w:numId="12">
    <w:abstractNumId w:val="1"/>
  </w:num>
  <w:num w:numId="13">
    <w:abstractNumId w:val="9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iResumeStyle" w:val="1"/>
    <w:docVar w:name="Resume Post Wizard Balloon" w:val="0"/>
  </w:docVars>
  <w:rsids>
    <w:rsidRoot w:val="00E97B20"/>
    <w:rsid w:val="000024C0"/>
    <w:rsid w:val="00014177"/>
    <w:rsid w:val="00015E04"/>
    <w:rsid w:val="00046C94"/>
    <w:rsid w:val="000879A0"/>
    <w:rsid w:val="0009561A"/>
    <w:rsid w:val="000F4549"/>
    <w:rsid w:val="00100D07"/>
    <w:rsid w:val="00101B39"/>
    <w:rsid w:val="00117257"/>
    <w:rsid w:val="00133742"/>
    <w:rsid w:val="0013384E"/>
    <w:rsid w:val="00167CAD"/>
    <w:rsid w:val="00197FF6"/>
    <w:rsid w:val="001B1917"/>
    <w:rsid w:val="001E516E"/>
    <w:rsid w:val="001F6086"/>
    <w:rsid w:val="002046A1"/>
    <w:rsid w:val="00204A0F"/>
    <w:rsid w:val="0021324F"/>
    <w:rsid w:val="0022118C"/>
    <w:rsid w:val="002641CD"/>
    <w:rsid w:val="002643A6"/>
    <w:rsid w:val="00284C11"/>
    <w:rsid w:val="002A19A6"/>
    <w:rsid w:val="002D5AEC"/>
    <w:rsid w:val="002F5945"/>
    <w:rsid w:val="00301965"/>
    <w:rsid w:val="00305971"/>
    <w:rsid w:val="0031073E"/>
    <w:rsid w:val="00324C86"/>
    <w:rsid w:val="00325CD1"/>
    <w:rsid w:val="0032700F"/>
    <w:rsid w:val="003362B8"/>
    <w:rsid w:val="00341E14"/>
    <w:rsid w:val="00345A96"/>
    <w:rsid w:val="0035147B"/>
    <w:rsid w:val="003536A7"/>
    <w:rsid w:val="00366068"/>
    <w:rsid w:val="0037665D"/>
    <w:rsid w:val="00384131"/>
    <w:rsid w:val="003A54D3"/>
    <w:rsid w:val="003B1BB5"/>
    <w:rsid w:val="003E3BBE"/>
    <w:rsid w:val="003F4115"/>
    <w:rsid w:val="00415802"/>
    <w:rsid w:val="00446FA8"/>
    <w:rsid w:val="00461FD5"/>
    <w:rsid w:val="00473EA1"/>
    <w:rsid w:val="00482F69"/>
    <w:rsid w:val="00495EB0"/>
    <w:rsid w:val="00497308"/>
    <w:rsid w:val="004B4424"/>
    <w:rsid w:val="004D508E"/>
    <w:rsid w:val="004E5C4A"/>
    <w:rsid w:val="004F6B8E"/>
    <w:rsid w:val="00522E88"/>
    <w:rsid w:val="00554751"/>
    <w:rsid w:val="005555E9"/>
    <w:rsid w:val="00555D75"/>
    <w:rsid w:val="005651A8"/>
    <w:rsid w:val="00577A1A"/>
    <w:rsid w:val="00581A88"/>
    <w:rsid w:val="00595695"/>
    <w:rsid w:val="005C7837"/>
    <w:rsid w:val="0062012B"/>
    <w:rsid w:val="006571CA"/>
    <w:rsid w:val="006627E9"/>
    <w:rsid w:val="0066481E"/>
    <w:rsid w:val="006742F3"/>
    <w:rsid w:val="00695BCB"/>
    <w:rsid w:val="006E7433"/>
    <w:rsid w:val="00707222"/>
    <w:rsid w:val="00733F6A"/>
    <w:rsid w:val="007544D4"/>
    <w:rsid w:val="007B19AE"/>
    <w:rsid w:val="007C1151"/>
    <w:rsid w:val="007C550C"/>
    <w:rsid w:val="007D62E2"/>
    <w:rsid w:val="00820F94"/>
    <w:rsid w:val="00846C1D"/>
    <w:rsid w:val="00880D1F"/>
    <w:rsid w:val="00882823"/>
    <w:rsid w:val="0089350B"/>
    <w:rsid w:val="008A698C"/>
    <w:rsid w:val="008C7212"/>
    <w:rsid w:val="008D01C0"/>
    <w:rsid w:val="008D533D"/>
    <w:rsid w:val="008F6F0C"/>
    <w:rsid w:val="0091488E"/>
    <w:rsid w:val="00935CA9"/>
    <w:rsid w:val="009448B2"/>
    <w:rsid w:val="00951D21"/>
    <w:rsid w:val="009604D8"/>
    <w:rsid w:val="0096316D"/>
    <w:rsid w:val="009632D8"/>
    <w:rsid w:val="00973F57"/>
    <w:rsid w:val="00997BFF"/>
    <w:rsid w:val="009A6384"/>
    <w:rsid w:val="009D08A4"/>
    <w:rsid w:val="009E5800"/>
    <w:rsid w:val="009F7872"/>
    <w:rsid w:val="00A03F4B"/>
    <w:rsid w:val="00A04A5D"/>
    <w:rsid w:val="00A2624D"/>
    <w:rsid w:val="00A26254"/>
    <w:rsid w:val="00A30C9B"/>
    <w:rsid w:val="00A3334C"/>
    <w:rsid w:val="00A54C16"/>
    <w:rsid w:val="00A62AF2"/>
    <w:rsid w:val="00A72FB1"/>
    <w:rsid w:val="00A82B63"/>
    <w:rsid w:val="00A9206E"/>
    <w:rsid w:val="00AA6EE6"/>
    <w:rsid w:val="00B0484C"/>
    <w:rsid w:val="00B271FE"/>
    <w:rsid w:val="00B32123"/>
    <w:rsid w:val="00B3248F"/>
    <w:rsid w:val="00B62E3B"/>
    <w:rsid w:val="00BA4D49"/>
    <w:rsid w:val="00BA60D1"/>
    <w:rsid w:val="00BA61AC"/>
    <w:rsid w:val="00BF0937"/>
    <w:rsid w:val="00BF5420"/>
    <w:rsid w:val="00C743D8"/>
    <w:rsid w:val="00C82DB3"/>
    <w:rsid w:val="00C85144"/>
    <w:rsid w:val="00CB50E6"/>
    <w:rsid w:val="00CB790A"/>
    <w:rsid w:val="00CE4268"/>
    <w:rsid w:val="00CE52DA"/>
    <w:rsid w:val="00CF21AE"/>
    <w:rsid w:val="00D00F1F"/>
    <w:rsid w:val="00D128E3"/>
    <w:rsid w:val="00D171C9"/>
    <w:rsid w:val="00D5453C"/>
    <w:rsid w:val="00D56B14"/>
    <w:rsid w:val="00D57798"/>
    <w:rsid w:val="00D6516F"/>
    <w:rsid w:val="00D906BB"/>
    <w:rsid w:val="00D9100F"/>
    <w:rsid w:val="00D96066"/>
    <w:rsid w:val="00DA6F0F"/>
    <w:rsid w:val="00DB2F59"/>
    <w:rsid w:val="00DB5B5A"/>
    <w:rsid w:val="00DB66E3"/>
    <w:rsid w:val="00DE42F9"/>
    <w:rsid w:val="00DF6E2F"/>
    <w:rsid w:val="00E1494F"/>
    <w:rsid w:val="00E34D34"/>
    <w:rsid w:val="00E6243C"/>
    <w:rsid w:val="00E71E20"/>
    <w:rsid w:val="00E855B2"/>
    <w:rsid w:val="00E8696A"/>
    <w:rsid w:val="00E94840"/>
    <w:rsid w:val="00E97B20"/>
    <w:rsid w:val="00EA5629"/>
    <w:rsid w:val="00EB12BA"/>
    <w:rsid w:val="00EF6938"/>
    <w:rsid w:val="00F0143D"/>
    <w:rsid w:val="00F11D94"/>
    <w:rsid w:val="00F35602"/>
    <w:rsid w:val="00F50493"/>
    <w:rsid w:val="00F55420"/>
    <w:rsid w:val="00F75BD2"/>
    <w:rsid w:val="00F90B2C"/>
    <w:rsid w:val="00F9522C"/>
    <w:rsid w:val="00FA415B"/>
    <w:rsid w:val="00FA504F"/>
    <w:rsid w:val="00FB3F1B"/>
    <w:rsid w:val="00FC5678"/>
    <w:rsid w:val="00FF0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5DC9F4"/>
  <w15:docId w15:val="{6FE3F18F-308C-FC47-A305-F0956E01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Base"/>
    <w:next w:val="BodyText"/>
    <w:qFormat/>
    <w:pPr>
      <w:spacing w:before="220" w:after="220"/>
      <w:ind w:left="-2520"/>
      <w:outlineLvl w:val="0"/>
    </w:pPr>
    <w:rPr>
      <w:spacing w:val="-5"/>
      <w:kern w:val="28"/>
      <w:sz w:val="22"/>
    </w:rPr>
  </w:style>
  <w:style w:type="paragraph" w:styleId="Heading2">
    <w:name w:val="heading 2"/>
    <w:basedOn w:val="HeadingBase"/>
    <w:next w:val="BodyText"/>
    <w:qFormat/>
    <w:pPr>
      <w:spacing w:before="220"/>
      <w:outlineLvl w:val="1"/>
    </w:pPr>
    <w:rPr>
      <w:b/>
    </w:rPr>
  </w:style>
  <w:style w:type="paragraph" w:styleId="Heading3">
    <w:name w:val="heading 3"/>
    <w:basedOn w:val="HeadingBase"/>
    <w:next w:val="BodyText"/>
    <w:qFormat/>
    <w:pPr>
      <w:spacing w:after="220"/>
      <w:outlineLvl w:val="2"/>
    </w:pPr>
    <w:rPr>
      <w:rFonts w:ascii="Times New Roman" w:hAnsi="Times New Roman"/>
      <w:i/>
      <w:spacing w:val="-2"/>
      <w:sz w:val="20"/>
    </w:rPr>
  </w:style>
  <w:style w:type="paragraph" w:styleId="Heading4">
    <w:name w:val="heading 4"/>
    <w:basedOn w:val="HeadingBase"/>
    <w:next w:val="BodyText"/>
    <w:qFormat/>
    <w:pPr>
      <w:spacing w:after="220"/>
      <w:outlineLvl w:val="3"/>
    </w:pPr>
    <w:rPr>
      <w:sz w:val="20"/>
    </w:rPr>
  </w:style>
  <w:style w:type="paragraph" w:styleId="Heading5">
    <w:name w:val="heading 5"/>
    <w:basedOn w:val="HeadingBase"/>
    <w:next w:val="BodyText"/>
    <w:qFormat/>
    <w:pPr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right="-360"/>
      <w:outlineLvl w:val="5"/>
    </w:pPr>
    <w:rPr>
      <w:rFonts w:ascii="Arial" w:hAnsi="Arial"/>
      <w:i/>
      <w:sz w:val="22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ascii="Arial" w:eastAsia="Arial Unicode MS" w:hAnsi="Arial" w:cs="Arial"/>
      <w:b/>
      <w:color w:val="80008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spacing w:after="220" w:line="220" w:lineRule="atLeast"/>
      <w:ind w:right="-360"/>
    </w:pPr>
  </w:style>
  <w:style w:type="paragraph" w:customStyle="1" w:styleId="Achievement">
    <w:name w:val="Achievement"/>
    <w:basedOn w:val="BodyText"/>
    <w:autoRedefine/>
    <w:rsid w:val="00DB5B5A"/>
    <w:pPr>
      <w:tabs>
        <w:tab w:val="right" w:pos="356"/>
        <w:tab w:val="left" w:pos="522"/>
        <w:tab w:val="left" w:pos="612"/>
      </w:tabs>
      <w:spacing w:after="60"/>
      <w:ind w:left="342" w:right="-18" w:firstLine="18"/>
    </w:pPr>
    <w:rPr>
      <w:rFonts w:eastAsia="Arial Unicode MS"/>
      <w:sz w:val="22"/>
      <w:szCs w:val="22"/>
      <w:lang w:bidi="fa-IR"/>
    </w:rPr>
  </w:style>
  <w:style w:type="paragraph" w:customStyle="1" w:styleId="Address1">
    <w:name w:val="Address 1"/>
    <w:basedOn w:val="Normal"/>
    <w:pPr>
      <w:spacing w:line="200" w:lineRule="atLeast"/>
    </w:pPr>
    <w:rPr>
      <w:sz w:val="16"/>
    </w:rPr>
  </w:style>
  <w:style w:type="paragraph" w:customStyle="1" w:styleId="Address2">
    <w:name w:val="Address 2"/>
    <w:basedOn w:val="Normal"/>
    <w:pPr>
      <w:spacing w:line="200" w:lineRule="atLeast"/>
    </w:pPr>
    <w:rPr>
      <w:sz w:val="16"/>
    </w:rPr>
  </w:style>
  <w:style w:type="paragraph" w:styleId="BodyTextIndent">
    <w:name w:val="Body Text Indent"/>
    <w:basedOn w:val="BodyText"/>
    <w:pPr>
      <w:ind w:left="720"/>
    </w:pPr>
  </w:style>
  <w:style w:type="paragraph" w:customStyle="1" w:styleId="CityState">
    <w:name w:val="City/State"/>
    <w:basedOn w:val="BodyText"/>
    <w:next w:val="BodyText"/>
    <w:pPr>
      <w:keepNext/>
    </w:pPr>
  </w:style>
  <w:style w:type="paragraph" w:customStyle="1" w:styleId="CompanyName">
    <w:name w:val="Company Name"/>
    <w:basedOn w:val="Normal"/>
    <w:next w:val="Normal"/>
    <w:autoRedefine/>
    <w:pPr>
      <w:tabs>
        <w:tab w:val="left" w:pos="2160"/>
        <w:tab w:val="right" w:pos="6480"/>
      </w:tabs>
      <w:spacing w:before="220" w:after="40" w:line="220" w:lineRule="atLeast"/>
      <w:ind w:right="-360"/>
      <w:jc w:val="right"/>
    </w:pPr>
  </w:style>
  <w:style w:type="paragraph" w:customStyle="1" w:styleId="CompanyNameOne">
    <w:name w:val="Company Name One"/>
    <w:basedOn w:val="CompanyName"/>
    <w:next w:val="Normal"/>
  </w:style>
  <w:style w:type="paragraph" w:styleId="Date">
    <w:name w:val="Date"/>
    <w:basedOn w:val="BodyText"/>
    <w:pPr>
      <w:keepNext/>
    </w:pPr>
  </w:style>
  <w:style w:type="paragraph" w:customStyle="1" w:styleId="DocumentLabel">
    <w:name w:val="Document Label"/>
    <w:basedOn w:val="Normal"/>
    <w:next w:val="Normal"/>
    <w:pPr>
      <w:spacing w:after="220"/>
      <w:ind w:right="-360"/>
    </w:pPr>
    <w:rPr>
      <w:spacing w:val="-20"/>
      <w:sz w:val="48"/>
    </w:rPr>
  </w:style>
  <w:style w:type="character" w:styleId="Emphasis">
    <w:name w:val="Emphasis"/>
    <w:qFormat/>
    <w:rPr>
      <w:rFonts w:ascii="Arial" w:hAnsi="Arial"/>
      <w:b/>
      <w:spacing w:val="-8"/>
      <w:sz w:val="18"/>
    </w:rPr>
  </w:style>
  <w:style w:type="paragraph" w:customStyle="1" w:styleId="HeaderBase">
    <w:name w:val="Header Base"/>
    <w:basedOn w:val="Normal"/>
    <w:pPr>
      <w:ind w:right="-360"/>
    </w:pPr>
  </w:style>
  <w:style w:type="paragraph" w:styleId="Footer">
    <w:name w:val="footer"/>
    <w:basedOn w:val="HeaderBase"/>
    <w:pPr>
      <w:tabs>
        <w:tab w:val="right" w:pos="6840"/>
      </w:tabs>
      <w:spacing w:line="220" w:lineRule="atLeast"/>
    </w:pPr>
    <w:rPr>
      <w:rFonts w:ascii="Arial" w:hAnsi="Arial"/>
      <w:b/>
      <w:sz w:val="18"/>
    </w:rPr>
  </w:style>
  <w:style w:type="paragraph" w:styleId="Header">
    <w:name w:val="header"/>
    <w:basedOn w:val="HeaderBase"/>
    <w:pPr>
      <w:spacing w:line="220" w:lineRule="atLeast"/>
    </w:p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rFonts w:ascii="Arial" w:hAnsi="Arial"/>
      <w:spacing w:val="-4"/>
      <w:sz w:val="18"/>
    </w:rPr>
  </w:style>
  <w:style w:type="paragraph" w:customStyle="1" w:styleId="Institution">
    <w:name w:val="Institution"/>
    <w:basedOn w:val="Normal"/>
    <w:next w:val="Achievement"/>
    <w:autoRedefine/>
    <w:pPr>
      <w:tabs>
        <w:tab w:val="left" w:pos="2160"/>
        <w:tab w:val="right" w:pos="6480"/>
      </w:tabs>
      <w:spacing w:before="220" w:after="60" w:line="220" w:lineRule="atLeast"/>
      <w:ind w:right="-360"/>
    </w:pPr>
  </w:style>
  <w:style w:type="character" w:customStyle="1" w:styleId="Job">
    <w:name w:val="Job"/>
    <w:basedOn w:val="DefaultParagraphFont"/>
  </w:style>
  <w:style w:type="paragraph" w:customStyle="1" w:styleId="JobTitle">
    <w:name w:val="Job Title"/>
    <w:next w:val="Achievement"/>
    <w:pPr>
      <w:spacing w:after="40" w:line="220" w:lineRule="atLeast"/>
    </w:pPr>
    <w:rPr>
      <w:rFonts w:ascii="Arial" w:hAnsi="Arial"/>
      <w:b/>
      <w:spacing w:val="-10"/>
    </w:rPr>
  </w:style>
  <w:style w:type="character" w:customStyle="1" w:styleId="Lead-inEmphasis">
    <w:name w:val="Lead-in Emphasis"/>
    <w:rPr>
      <w:rFonts w:ascii="Arial" w:hAnsi="Arial"/>
      <w:b/>
      <w:spacing w:val="-8"/>
      <w:sz w:val="18"/>
    </w:rPr>
  </w:style>
  <w:style w:type="paragraph" w:customStyle="1" w:styleId="Name">
    <w:name w:val="Name"/>
    <w:basedOn w:val="Normal"/>
    <w:next w:val="Normal"/>
    <w:autoRedefine/>
    <w:pPr>
      <w:spacing w:before="360" w:after="440" w:line="240" w:lineRule="atLeast"/>
      <w:ind w:left="2160"/>
    </w:pPr>
    <w:rPr>
      <w:rFonts w:ascii="Arial Black" w:hAnsi="Arial Black"/>
      <w:spacing w:val="-20"/>
      <w:sz w:val="48"/>
    </w:rPr>
  </w:style>
  <w:style w:type="paragraph" w:customStyle="1" w:styleId="NoTitle">
    <w:name w:val="No Title"/>
    <w:basedOn w:val="Normal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pacing w:before="120" w:line="280" w:lineRule="atLeast"/>
    </w:pPr>
    <w:rPr>
      <w:rFonts w:ascii="Arial" w:hAnsi="Arial"/>
      <w:b/>
      <w:spacing w:val="-10"/>
      <w:position w:val="7"/>
    </w:rPr>
  </w:style>
  <w:style w:type="paragraph" w:customStyle="1" w:styleId="Objective">
    <w:name w:val="Objective"/>
    <w:basedOn w:val="Normal"/>
    <w:next w:val="BodyText"/>
    <w:pPr>
      <w:spacing w:before="220" w:after="220" w:line="220" w:lineRule="atLeast"/>
    </w:pPr>
  </w:style>
  <w:style w:type="character" w:styleId="PageNumber">
    <w:name w:val="page number"/>
    <w:rPr>
      <w:rFonts w:ascii="Arial" w:hAnsi="Arial"/>
      <w:b/>
      <w:sz w:val="18"/>
    </w:rPr>
  </w:style>
  <w:style w:type="paragraph" w:customStyle="1" w:styleId="SectionTitle">
    <w:name w:val="Section Title"/>
    <w:basedOn w:val="Normal"/>
    <w:next w:val="Normal"/>
    <w:autoRedefine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</w:pPr>
    <w:rPr>
      <w:rFonts w:ascii="Arial" w:hAnsi="Arial"/>
      <w:b/>
      <w:spacing w:val="-10"/>
    </w:rPr>
  </w:style>
  <w:style w:type="paragraph" w:customStyle="1" w:styleId="SectionSubtitle">
    <w:name w:val="Section Subtitle"/>
    <w:basedOn w:val="SectionTitle"/>
    <w:next w:val="Normal"/>
    <w:pPr>
      <w:pBdr>
        <w:top w:val="none" w:sz="0" w:space="0" w:color="auto"/>
      </w:pBdr>
    </w:pPr>
    <w:rPr>
      <w:b w:val="0"/>
      <w:spacing w:val="0"/>
      <w:position w:val="6"/>
    </w:rPr>
  </w:style>
  <w:style w:type="paragraph" w:customStyle="1" w:styleId="PersonalInfo">
    <w:name w:val="Personal Info"/>
    <w:basedOn w:val="Achievement"/>
    <w:pPr>
      <w:spacing w:before="220"/>
    </w:pPr>
  </w:style>
  <w:style w:type="paragraph" w:styleId="Title">
    <w:name w:val="Title"/>
    <w:basedOn w:val="Normal"/>
    <w:qFormat/>
    <w:pPr>
      <w:jc w:val="center"/>
    </w:pPr>
    <w:rPr>
      <w:rFonts w:ascii="Arial" w:hAnsi="Arial" w:cs="Arial"/>
      <w:b/>
      <w:sz w:val="36"/>
      <w:szCs w:val="36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D01C0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093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F093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66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ridborzo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aridborzo@hot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520Files\Microsoft%2520Office\Templates\1033\Resume%25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Resume%2520Wizard.wiz</Template>
  <TotalTime>2</TotalTime>
  <Pages>5</Pages>
  <Words>1160</Words>
  <Characters>6613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Wizard</vt:lpstr>
    </vt:vector>
  </TitlesOfParts>
  <Company>MRT www.Win2Farsi.com</Company>
  <LinksUpToDate>false</LinksUpToDate>
  <CharactersWithSpaces>7758</CharactersWithSpaces>
  <SharedDoc>false</SharedDoc>
  <HLinks>
    <vt:vector size="18" baseType="variant">
      <vt:variant>
        <vt:i4>1900551</vt:i4>
      </vt:variant>
      <vt:variant>
        <vt:i4>6</vt:i4>
      </vt:variant>
      <vt:variant>
        <vt:i4>0</vt:i4>
      </vt:variant>
      <vt:variant>
        <vt:i4>5</vt:i4>
      </vt:variant>
      <vt:variant>
        <vt:lpwstr>mailto:farid_borzo@yahoo.com</vt:lpwstr>
      </vt:variant>
      <vt:variant>
        <vt:lpwstr/>
      </vt:variant>
      <vt:variant>
        <vt:i4>131124</vt:i4>
      </vt:variant>
      <vt:variant>
        <vt:i4>3</vt:i4>
      </vt:variant>
      <vt:variant>
        <vt:i4>0</vt:i4>
      </vt:variant>
      <vt:variant>
        <vt:i4>5</vt:i4>
      </vt:variant>
      <vt:variant>
        <vt:lpwstr>mailto:faridborzo@gmail.com</vt:lpwstr>
      </vt:variant>
      <vt:variant>
        <vt:lpwstr/>
      </vt:variant>
      <vt:variant>
        <vt:i4>7143503</vt:i4>
      </vt:variant>
      <vt:variant>
        <vt:i4>0</vt:i4>
      </vt:variant>
      <vt:variant>
        <vt:i4>0</vt:i4>
      </vt:variant>
      <vt:variant>
        <vt:i4>5</vt:i4>
      </vt:variant>
      <vt:variant>
        <vt:lpwstr>mailto:faridborzo@hotmail.com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>Licensed Origional Software</dc:creator>
  <cp:lastModifiedBy>Ahmad Farid Faqiryar</cp:lastModifiedBy>
  <cp:revision>4</cp:revision>
  <cp:lastPrinted>2017-03-18T16:54:00Z</cp:lastPrinted>
  <dcterms:created xsi:type="dcterms:W3CDTF">2021-05-08T13:52:00Z</dcterms:created>
  <dcterms:modified xsi:type="dcterms:W3CDTF">2021-12-08T13:55:00Z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DefaultLanguage">
    <vt:bool>true</vt:bool>
  </property>
  <property fmtid="{D5CDD505-2E9C-101B-9397-08002B2CF9AE}" pid="3" name="Version">
    <vt:i4>99022200</vt:i4>
  </property>
  <property fmtid="{D5CDD505-2E9C-101B-9397-08002B2CF9AE}" pid="4" name="LCID">
    <vt:i4>1033</vt:i4>
  </property>
</Properties>
</file>